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39850" w14:textId="1A6AE009" w:rsidR="00011E68" w:rsidRPr="005C138B" w:rsidRDefault="005C138B" w:rsidP="00011E6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 w:rsidRPr="005C138B">
        <w:rPr>
          <w:rFonts w:ascii="Arial" w:hAnsi="Arial" w:cs="Arial"/>
          <w:b/>
          <w:bCs/>
          <w:color w:val="000000"/>
          <w:kern w:val="0"/>
        </w:rPr>
        <w:t>MODELLO “B” (da inserire nella busta n. 2 (interna))</w:t>
      </w:r>
    </w:p>
    <w:p w14:paraId="72035E76" w14:textId="77777777" w:rsidR="005C138B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</w:p>
    <w:p w14:paraId="5987921C" w14:textId="6236AFCE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>DITTA:</w:t>
      </w:r>
      <w:r w:rsidR="0035701E">
        <w:rPr>
          <w:rFonts w:ascii="Calibri" w:hAnsi="Calibri" w:cs="Calibri"/>
          <w:color w:val="000000"/>
          <w:kern w:val="0"/>
        </w:rPr>
        <w:t xml:space="preserve"> </w:t>
      </w:r>
      <w:r w:rsidRPr="00CA1FCC">
        <w:rPr>
          <w:rFonts w:ascii="Calibri" w:hAnsi="Calibri" w:cs="Calibri"/>
          <w:color w:val="000000"/>
          <w:kern w:val="0"/>
        </w:rPr>
        <w:t xml:space="preserve">______________________________ </w:t>
      </w:r>
    </w:p>
    <w:p w14:paraId="40FD199C" w14:textId="6E4FD946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>SEDE:</w:t>
      </w:r>
      <w:r w:rsidR="0035701E">
        <w:rPr>
          <w:rFonts w:ascii="Calibri" w:hAnsi="Calibri" w:cs="Calibri"/>
          <w:color w:val="000000"/>
          <w:kern w:val="0"/>
        </w:rPr>
        <w:t xml:space="preserve"> </w:t>
      </w:r>
      <w:r w:rsidRPr="00CA1FCC">
        <w:rPr>
          <w:rFonts w:ascii="Calibri" w:hAnsi="Calibri" w:cs="Calibri"/>
          <w:color w:val="000000"/>
          <w:kern w:val="0"/>
        </w:rPr>
        <w:t xml:space="preserve">______________________________ </w:t>
      </w:r>
    </w:p>
    <w:p w14:paraId="48CC3C8E" w14:textId="67036BF8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>CITTA’:</w:t>
      </w:r>
      <w:r w:rsidR="0035701E">
        <w:rPr>
          <w:rFonts w:ascii="Calibri" w:hAnsi="Calibri" w:cs="Calibri"/>
          <w:color w:val="000000"/>
          <w:kern w:val="0"/>
        </w:rPr>
        <w:t xml:space="preserve"> </w:t>
      </w:r>
      <w:r w:rsidRPr="00CA1FCC">
        <w:rPr>
          <w:rFonts w:ascii="Calibri" w:hAnsi="Calibri" w:cs="Calibri"/>
          <w:color w:val="000000"/>
          <w:kern w:val="0"/>
        </w:rPr>
        <w:t xml:space="preserve">______________________________ </w:t>
      </w:r>
    </w:p>
    <w:p w14:paraId="5E3BE6FB" w14:textId="25E8F795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>CF / PIVA</w:t>
      </w:r>
      <w:r w:rsidR="0035701E">
        <w:rPr>
          <w:rFonts w:ascii="Calibri" w:hAnsi="Calibri" w:cs="Calibri"/>
          <w:color w:val="000000"/>
          <w:kern w:val="0"/>
        </w:rPr>
        <w:t xml:space="preserve">: </w:t>
      </w:r>
      <w:r w:rsidRPr="00CA1FCC">
        <w:rPr>
          <w:rFonts w:ascii="Calibri" w:hAnsi="Calibri" w:cs="Calibri"/>
          <w:color w:val="000000"/>
          <w:kern w:val="0"/>
        </w:rPr>
        <w:t xml:space="preserve">____________________________ </w:t>
      </w:r>
    </w:p>
    <w:p w14:paraId="3B190B64" w14:textId="77777777" w:rsidR="005C138B" w:rsidRDefault="005C138B" w:rsidP="005C138B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  <w:color w:val="000000"/>
          <w:kern w:val="0"/>
        </w:rPr>
      </w:pPr>
    </w:p>
    <w:p w14:paraId="4AD6DDDC" w14:textId="77777777" w:rsidR="005C138B" w:rsidRPr="009C758F" w:rsidRDefault="005C138B" w:rsidP="005C138B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b/>
          <w:bCs/>
          <w:color w:val="000000"/>
          <w:kern w:val="0"/>
        </w:rPr>
        <w:t xml:space="preserve">OGGETTO: </w:t>
      </w:r>
      <w:r w:rsidRPr="00CA1FCC">
        <w:rPr>
          <w:rFonts w:ascii="Calibri" w:hAnsi="Calibri" w:cs="Calibri"/>
          <w:color w:val="000000"/>
          <w:kern w:val="0"/>
        </w:rPr>
        <w:t>PROPOSTA/OFFERTA ACQUISTO DI AUTOMEZZ</w:t>
      </w:r>
      <w:r w:rsidRPr="009C758F">
        <w:rPr>
          <w:rFonts w:ascii="Calibri" w:hAnsi="Calibri" w:cs="Calibri"/>
          <w:color w:val="000000"/>
          <w:kern w:val="0"/>
        </w:rPr>
        <w:t>O DI PRORIETA’ DEL CONSORZIO DI BONIFICA CENTRO SUD PUGLIA</w:t>
      </w:r>
      <w:r w:rsidRPr="00CA1FCC">
        <w:rPr>
          <w:rFonts w:ascii="Calibri" w:hAnsi="Calibri" w:cs="Calibri"/>
          <w:color w:val="000000"/>
          <w:kern w:val="0"/>
        </w:rPr>
        <w:t xml:space="preserve"> </w:t>
      </w:r>
    </w:p>
    <w:p w14:paraId="300A154B" w14:textId="77777777" w:rsidR="005C138B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</w:p>
    <w:p w14:paraId="0DDFA5F5" w14:textId="77777777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 xml:space="preserve">Il sottoscritto ____________________________________nato a___________________ </w:t>
      </w:r>
    </w:p>
    <w:p w14:paraId="57EE54F6" w14:textId="77777777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>il__________________</w:t>
      </w:r>
      <w:proofErr w:type="gramStart"/>
      <w:r w:rsidRPr="00CA1FCC">
        <w:rPr>
          <w:rFonts w:ascii="Calibri" w:hAnsi="Calibri" w:cs="Calibri"/>
          <w:color w:val="000000"/>
          <w:kern w:val="0"/>
        </w:rPr>
        <w:t>_(</w:t>
      </w:r>
      <w:proofErr w:type="gramEnd"/>
      <w:r w:rsidRPr="00CA1FCC">
        <w:rPr>
          <w:rFonts w:ascii="Calibri" w:hAnsi="Calibri" w:cs="Calibri"/>
          <w:color w:val="000000"/>
          <w:kern w:val="0"/>
        </w:rPr>
        <w:t xml:space="preserve">doc. id. ____________n°_________________ rilasciato il _____________da____________________________ e residente in_________________ </w:t>
      </w:r>
    </w:p>
    <w:p w14:paraId="6D3E3A9B" w14:textId="77777777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 xml:space="preserve">____________________________Via____________________________n°_____ </w:t>
      </w:r>
    </w:p>
    <w:p w14:paraId="075B32F7" w14:textId="013B516C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>(C.F.__________________________)</w:t>
      </w:r>
      <w:r w:rsidR="0035701E">
        <w:rPr>
          <w:rFonts w:ascii="Calibri" w:hAnsi="Calibri" w:cs="Calibri"/>
          <w:color w:val="000000"/>
          <w:kern w:val="0"/>
        </w:rPr>
        <w:t xml:space="preserve"> </w:t>
      </w:r>
      <w:r w:rsidRPr="00CA1FCC">
        <w:rPr>
          <w:rFonts w:ascii="Calibri" w:hAnsi="Calibri" w:cs="Calibri"/>
          <w:color w:val="000000"/>
          <w:kern w:val="0"/>
        </w:rPr>
        <w:t xml:space="preserve">TEL__________________ </w:t>
      </w:r>
    </w:p>
    <w:p w14:paraId="50BEDB83" w14:textId="77777777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 xml:space="preserve">In qualità di ______________________________________________________________ </w:t>
      </w:r>
    </w:p>
    <w:p w14:paraId="44F809C1" w14:textId="77777777" w:rsidR="005C138B" w:rsidRPr="009C758F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</w:p>
    <w:p w14:paraId="7A9B10CB" w14:textId="77777777" w:rsidR="005C138B" w:rsidRPr="009C758F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9C758F">
        <w:rPr>
          <w:rFonts w:ascii="Calibri" w:hAnsi="Calibri" w:cs="Calibri"/>
          <w:color w:val="000000"/>
          <w:kern w:val="0"/>
        </w:rPr>
        <w:t xml:space="preserve">                                                                       </w:t>
      </w:r>
      <w:r w:rsidRPr="00CA1FCC">
        <w:rPr>
          <w:rFonts w:ascii="Calibri" w:hAnsi="Calibri" w:cs="Calibri"/>
          <w:color w:val="000000"/>
          <w:kern w:val="0"/>
        </w:rPr>
        <w:t xml:space="preserve">O F F R E </w:t>
      </w:r>
    </w:p>
    <w:p w14:paraId="29E03A3A" w14:textId="77777777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 xml:space="preserve">IL SEGUENTE IMPORTO: </w:t>
      </w:r>
    </w:p>
    <w:p w14:paraId="1A268DED" w14:textId="77777777" w:rsidR="005C138B" w:rsidRPr="009C758F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>__________________________________________________ (IN CIFRE)</w:t>
      </w:r>
    </w:p>
    <w:p w14:paraId="541F822E" w14:textId="77777777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 xml:space="preserve"> </w:t>
      </w:r>
    </w:p>
    <w:p w14:paraId="57D20AAE" w14:textId="77777777" w:rsidR="005C138B" w:rsidRPr="009C758F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 xml:space="preserve">__________________________________________________ (IN LETTERE) </w:t>
      </w:r>
    </w:p>
    <w:p w14:paraId="2FF0AB99" w14:textId="77777777" w:rsidR="005C138B" w:rsidRPr="00CA1FCC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</w:p>
    <w:p w14:paraId="3EF3E61F" w14:textId="77777777" w:rsidR="005C138B" w:rsidRPr="009C758F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</w:p>
    <w:p w14:paraId="2DD00F6D" w14:textId="77777777" w:rsidR="005C138B" w:rsidRPr="009C758F" w:rsidRDefault="005C138B" w:rsidP="005C138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 xml:space="preserve">_____________li_________ </w:t>
      </w:r>
    </w:p>
    <w:p w14:paraId="21EC8C1C" w14:textId="77777777" w:rsidR="005C138B" w:rsidRPr="009C758F" w:rsidRDefault="005C138B" w:rsidP="005C138B">
      <w:pPr>
        <w:spacing w:before="100" w:beforeAutospacing="1" w:after="100" w:afterAutospacing="1" w:line="360" w:lineRule="auto"/>
        <w:outlineLvl w:val="2"/>
        <w:rPr>
          <w:rFonts w:ascii="Calibri" w:hAnsi="Calibri" w:cs="Calibri"/>
          <w:color w:val="000000"/>
          <w:kern w:val="0"/>
        </w:rPr>
      </w:pPr>
      <w:r w:rsidRPr="009C758F">
        <w:rPr>
          <w:rFonts w:ascii="Calibri" w:hAnsi="Calibri" w:cs="Calibri"/>
          <w:color w:val="000000"/>
          <w:kern w:val="0"/>
        </w:rPr>
        <w:t xml:space="preserve">                                                                                          (FIRMA LEGGIBILE)</w:t>
      </w:r>
    </w:p>
    <w:p w14:paraId="7DB9BCA9" w14:textId="0AC7DAE7" w:rsidR="005C138B" w:rsidRPr="00011E68" w:rsidRDefault="005C138B" w:rsidP="005C138B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9C758F">
        <w:rPr>
          <w:rFonts w:ascii="Calibri" w:eastAsia="Times New Roman" w:hAnsi="Calibri" w:cs="Calibri"/>
          <w:b/>
          <w:bCs/>
          <w:kern w:val="0"/>
          <w:lang w:eastAsia="it-IT"/>
        </w:rPr>
        <w:t xml:space="preserve">                                                                         _____________________________</w:t>
      </w:r>
      <w:r>
        <w:rPr>
          <w:rFonts w:ascii="Calibri" w:eastAsia="Times New Roman" w:hAnsi="Calibri" w:cs="Calibri"/>
          <w:b/>
          <w:bCs/>
          <w:kern w:val="0"/>
          <w:lang w:eastAsia="it-IT"/>
        </w:rPr>
        <w:t>__</w:t>
      </w:r>
    </w:p>
    <w:sectPr w:rsidR="005C138B" w:rsidRPr="00011E68" w:rsidSect="003B16E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81" w:right="1134" w:bottom="184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C3AB5" w14:textId="77777777" w:rsidR="001D484B" w:rsidRDefault="001D484B" w:rsidP="008332D8">
      <w:r>
        <w:separator/>
      </w:r>
    </w:p>
  </w:endnote>
  <w:endnote w:type="continuationSeparator" w:id="0">
    <w:p w14:paraId="47DAA431" w14:textId="77777777" w:rsidR="001D484B" w:rsidRDefault="001D484B" w:rsidP="008332D8">
      <w:r>
        <w:continuationSeparator/>
      </w:r>
    </w:p>
  </w:endnote>
  <w:endnote w:type="continuationNotice" w:id="1">
    <w:p w14:paraId="249C5DF0" w14:textId="77777777" w:rsidR="001D484B" w:rsidRDefault="001D48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">
    <w:altName w:val="Calibri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566113756"/>
      <w:docPartObj>
        <w:docPartGallery w:val="Page Numbers (Bottom of Page)"/>
        <w:docPartUnique/>
      </w:docPartObj>
    </w:sdtPr>
    <w:sdtContent>
      <w:p w14:paraId="7DDC3180" w14:textId="77777777" w:rsidR="008332D8" w:rsidRDefault="00AB0B70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 w:rsidR="008332D8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363EE5E" w14:textId="77777777" w:rsidR="008332D8" w:rsidRDefault="008332D8" w:rsidP="008332D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25088" w14:textId="77777777" w:rsidR="008332D8" w:rsidRPr="008332D8" w:rsidRDefault="008332D8" w:rsidP="008332D8">
    <w:pPr>
      <w:pStyle w:val="Pidipagina"/>
      <w:framePr w:w="1141" w:wrap="none" w:vAnchor="text" w:hAnchor="page" w:x="10299" w:y="183"/>
      <w:jc w:val="right"/>
      <w:rPr>
        <w:rStyle w:val="Numeropagina"/>
        <w:i/>
        <w:iCs/>
        <w:sz w:val="20"/>
        <w:szCs w:val="20"/>
      </w:rPr>
    </w:pPr>
    <w:r w:rsidRPr="008332D8">
      <w:rPr>
        <w:rStyle w:val="Numeropagina"/>
        <w:i/>
        <w:iCs/>
        <w:sz w:val="20"/>
        <w:szCs w:val="20"/>
      </w:rPr>
      <w:t xml:space="preserve">Pag. </w:t>
    </w:r>
    <w:sdt>
      <w:sdtPr>
        <w:rPr>
          <w:rStyle w:val="Numeropagina"/>
          <w:i/>
          <w:iCs/>
          <w:sz w:val="20"/>
          <w:szCs w:val="20"/>
        </w:rPr>
        <w:id w:val="923618781"/>
        <w:docPartObj>
          <w:docPartGallery w:val="Page Numbers (Bottom of Page)"/>
          <w:docPartUnique/>
        </w:docPartObj>
      </w:sdtPr>
      <w:sdtContent>
        <w:r w:rsidR="00AB0B70" w:rsidRPr="008332D8">
          <w:rPr>
            <w:rStyle w:val="Numeropagina"/>
            <w:i/>
            <w:iCs/>
            <w:sz w:val="20"/>
            <w:szCs w:val="20"/>
          </w:rPr>
          <w:fldChar w:fldCharType="begin"/>
        </w:r>
        <w:r w:rsidRPr="008332D8">
          <w:rPr>
            <w:rStyle w:val="Numeropagina"/>
            <w:i/>
            <w:iCs/>
            <w:sz w:val="20"/>
            <w:szCs w:val="20"/>
          </w:rPr>
          <w:instrText xml:space="preserve"> PAGE </w:instrText>
        </w:r>
        <w:r w:rsidR="00AB0B70" w:rsidRPr="008332D8">
          <w:rPr>
            <w:rStyle w:val="Numeropagina"/>
            <w:i/>
            <w:iCs/>
            <w:sz w:val="20"/>
            <w:szCs w:val="20"/>
          </w:rPr>
          <w:fldChar w:fldCharType="separate"/>
        </w:r>
        <w:r w:rsidR="00DA7ED1">
          <w:rPr>
            <w:rStyle w:val="Numeropagina"/>
            <w:i/>
            <w:iCs/>
            <w:noProof/>
            <w:sz w:val="20"/>
            <w:szCs w:val="20"/>
          </w:rPr>
          <w:t>2</w:t>
        </w:r>
        <w:r w:rsidR="00AB0B70" w:rsidRPr="008332D8">
          <w:rPr>
            <w:rStyle w:val="Numeropagina"/>
            <w:i/>
            <w:iCs/>
            <w:sz w:val="20"/>
            <w:szCs w:val="20"/>
          </w:rPr>
          <w:fldChar w:fldCharType="end"/>
        </w:r>
        <w:r w:rsidR="00111B8A">
          <w:rPr>
            <w:rStyle w:val="Numeropagina"/>
            <w:i/>
            <w:iCs/>
            <w:sz w:val="20"/>
            <w:szCs w:val="20"/>
          </w:rPr>
          <w:t>/</w:t>
        </w:r>
        <w:fldSimple w:instr=" NUMPAGES  \* MERGEFORMAT ">
          <w:r w:rsidR="00DA7ED1">
            <w:rPr>
              <w:rStyle w:val="Numeropagina"/>
              <w:i/>
              <w:iCs/>
              <w:noProof/>
              <w:sz w:val="20"/>
              <w:szCs w:val="20"/>
            </w:rPr>
            <w:t>2</w:t>
          </w:r>
        </w:fldSimple>
      </w:sdtContent>
    </w:sdt>
  </w:p>
  <w:p w14:paraId="0C586BEB" w14:textId="77777777" w:rsidR="008332D8" w:rsidRPr="008332D8" w:rsidRDefault="008332D8" w:rsidP="008332D8">
    <w:pPr>
      <w:pStyle w:val="Pidipagina"/>
      <w:ind w:right="360"/>
      <w:jc w:val="right"/>
      <w:rPr>
        <w:i/>
        <w:iCs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B3337" w14:textId="2B6511BA" w:rsidR="009B5E73" w:rsidRDefault="009B5E73" w:rsidP="009B5E73">
    <w:pPr>
      <w:pStyle w:val="Pidipagina"/>
      <w:tabs>
        <w:tab w:val="clear" w:pos="4819"/>
        <w:tab w:val="clear" w:pos="9638"/>
        <w:tab w:val="left" w:pos="6585"/>
      </w:tabs>
    </w:pPr>
    <w:r>
      <w:t xml:space="preserve">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9C696" w14:textId="77777777" w:rsidR="001D484B" w:rsidRDefault="001D484B" w:rsidP="008332D8">
      <w:r>
        <w:separator/>
      </w:r>
    </w:p>
  </w:footnote>
  <w:footnote w:type="continuationSeparator" w:id="0">
    <w:p w14:paraId="1A1B0C1E" w14:textId="77777777" w:rsidR="001D484B" w:rsidRDefault="001D484B" w:rsidP="008332D8">
      <w:r>
        <w:continuationSeparator/>
      </w:r>
    </w:p>
  </w:footnote>
  <w:footnote w:type="continuationNotice" w:id="1">
    <w:p w14:paraId="6BECA75E" w14:textId="77777777" w:rsidR="001D484B" w:rsidRDefault="001D48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9867A" w14:textId="77777777" w:rsidR="008332D8" w:rsidRDefault="008332D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1" behindDoc="1" locked="0" layoutInCell="1" allowOverlap="0" wp14:anchorId="2C237C9E" wp14:editId="68708A5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0" b="1905"/>
          <wp:wrapNone/>
          <wp:docPr id="133784641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7846413" name="Immagine 13378464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55C89" w14:textId="77777777" w:rsidR="008332D8" w:rsidRDefault="008332D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0774C39" wp14:editId="7996130C">
          <wp:simplePos x="0" y="0"/>
          <wp:positionH relativeFrom="page">
            <wp:posOffset>389614</wp:posOffset>
          </wp:positionH>
          <wp:positionV relativeFrom="page">
            <wp:posOffset>11927</wp:posOffset>
          </wp:positionV>
          <wp:extent cx="7559675" cy="10687050"/>
          <wp:effectExtent l="0" t="0" r="3175" b="0"/>
          <wp:wrapNone/>
          <wp:docPr id="96887994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879940" name="Immagine 9688799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8502C"/>
    <w:multiLevelType w:val="hybridMultilevel"/>
    <w:tmpl w:val="F4724E9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F631B"/>
    <w:multiLevelType w:val="hybridMultilevel"/>
    <w:tmpl w:val="8326DF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2FC8"/>
    <w:multiLevelType w:val="hybridMultilevel"/>
    <w:tmpl w:val="8C7CE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60D2E"/>
    <w:multiLevelType w:val="hybridMultilevel"/>
    <w:tmpl w:val="9B06CF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47C80"/>
    <w:multiLevelType w:val="hybridMultilevel"/>
    <w:tmpl w:val="01A46D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423C1"/>
    <w:multiLevelType w:val="hybridMultilevel"/>
    <w:tmpl w:val="DF6E18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F5B31"/>
    <w:multiLevelType w:val="hybridMultilevel"/>
    <w:tmpl w:val="7920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507C40"/>
    <w:multiLevelType w:val="hybridMultilevel"/>
    <w:tmpl w:val="F2A8999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10913"/>
    <w:multiLevelType w:val="hybridMultilevel"/>
    <w:tmpl w:val="A8A8AA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E6D01"/>
    <w:multiLevelType w:val="hybridMultilevel"/>
    <w:tmpl w:val="A430595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16F13"/>
    <w:multiLevelType w:val="hybridMultilevel"/>
    <w:tmpl w:val="3E56E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42BAC"/>
    <w:multiLevelType w:val="multilevel"/>
    <w:tmpl w:val="61FA1D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2" w15:restartNumberingAfterBreak="0">
    <w:nsid w:val="679E7814"/>
    <w:multiLevelType w:val="hybridMultilevel"/>
    <w:tmpl w:val="CF6E4A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405864"/>
    <w:multiLevelType w:val="hybridMultilevel"/>
    <w:tmpl w:val="E9AE39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443845"/>
    <w:multiLevelType w:val="multilevel"/>
    <w:tmpl w:val="B85A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0D36D1"/>
    <w:multiLevelType w:val="hybridMultilevel"/>
    <w:tmpl w:val="5C1E433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882866">
    <w:abstractNumId w:val="12"/>
  </w:num>
  <w:num w:numId="2" w16cid:durableId="117796704">
    <w:abstractNumId w:val="11"/>
  </w:num>
  <w:num w:numId="3" w16cid:durableId="1202936765">
    <w:abstractNumId w:val="2"/>
  </w:num>
  <w:num w:numId="4" w16cid:durableId="967971801">
    <w:abstractNumId w:val="5"/>
  </w:num>
  <w:num w:numId="5" w16cid:durableId="617368751">
    <w:abstractNumId w:val="4"/>
  </w:num>
  <w:num w:numId="6" w16cid:durableId="1722897720">
    <w:abstractNumId w:val="3"/>
  </w:num>
  <w:num w:numId="7" w16cid:durableId="1974288887">
    <w:abstractNumId w:val="8"/>
  </w:num>
  <w:num w:numId="8" w16cid:durableId="98305814">
    <w:abstractNumId w:val="6"/>
  </w:num>
  <w:num w:numId="9" w16cid:durableId="2011132886">
    <w:abstractNumId w:val="9"/>
  </w:num>
  <w:num w:numId="10" w16cid:durableId="1241403811">
    <w:abstractNumId w:val="10"/>
  </w:num>
  <w:num w:numId="11" w16cid:durableId="775250796">
    <w:abstractNumId w:val="1"/>
  </w:num>
  <w:num w:numId="12" w16cid:durableId="1513908098">
    <w:abstractNumId w:val="14"/>
  </w:num>
  <w:num w:numId="13" w16cid:durableId="2020769640">
    <w:abstractNumId w:val="0"/>
  </w:num>
  <w:num w:numId="14" w16cid:durableId="2087877110">
    <w:abstractNumId w:val="13"/>
  </w:num>
  <w:num w:numId="15" w16cid:durableId="37290548">
    <w:abstractNumId w:val="7"/>
  </w:num>
  <w:num w:numId="16" w16cid:durableId="11661671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ED1"/>
    <w:rsid w:val="00007626"/>
    <w:rsid w:val="00011E68"/>
    <w:rsid w:val="00016467"/>
    <w:rsid w:val="00023E2A"/>
    <w:rsid w:val="0004241B"/>
    <w:rsid w:val="000435DF"/>
    <w:rsid w:val="0005361F"/>
    <w:rsid w:val="000540F7"/>
    <w:rsid w:val="00054D67"/>
    <w:rsid w:val="00060176"/>
    <w:rsid w:val="0006622A"/>
    <w:rsid w:val="000760BE"/>
    <w:rsid w:val="00087F8A"/>
    <w:rsid w:val="00087FD2"/>
    <w:rsid w:val="00091189"/>
    <w:rsid w:val="000A3985"/>
    <w:rsid w:val="000A6829"/>
    <w:rsid w:val="000B6B8A"/>
    <w:rsid w:val="000B7F4A"/>
    <w:rsid w:val="000C15B3"/>
    <w:rsid w:val="000C4AF1"/>
    <w:rsid w:val="000F10FB"/>
    <w:rsid w:val="000F1C3F"/>
    <w:rsid w:val="000F74DB"/>
    <w:rsid w:val="0010616E"/>
    <w:rsid w:val="001116FE"/>
    <w:rsid w:val="00111B8A"/>
    <w:rsid w:val="00120722"/>
    <w:rsid w:val="00120B45"/>
    <w:rsid w:val="00131FC4"/>
    <w:rsid w:val="00137C57"/>
    <w:rsid w:val="00147576"/>
    <w:rsid w:val="00161E98"/>
    <w:rsid w:val="00164E57"/>
    <w:rsid w:val="00176DC5"/>
    <w:rsid w:val="00183CC1"/>
    <w:rsid w:val="001A4AE2"/>
    <w:rsid w:val="001D484B"/>
    <w:rsid w:val="001F1CCA"/>
    <w:rsid w:val="001F4B92"/>
    <w:rsid w:val="001F572A"/>
    <w:rsid w:val="001F655E"/>
    <w:rsid w:val="002061D8"/>
    <w:rsid w:val="00207D11"/>
    <w:rsid w:val="0021772A"/>
    <w:rsid w:val="0023634B"/>
    <w:rsid w:val="00244F37"/>
    <w:rsid w:val="0024551F"/>
    <w:rsid w:val="00247A2F"/>
    <w:rsid w:val="00271119"/>
    <w:rsid w:val="00273DC0"/>
    <w:rsid w:val="00274AD1"/>
    <w:rsid w:val="002C6330"/>
    <w:rsid w:val="002D3883"/>
    <w:rsid w:val="002D724A"/>
    <w:rsid w:val="00321E6B"/>
    <w:rsid w:val="003255ED"/>
    <w:rsid w:val="0032728B"/>
    <w:rsid w:val="00344E84"/>
    <w:rsid w:val="00347FD0"/>
    <w:rsid w:val="0035422E"/>
    <w:rsid w:val="0035701E"/>
    <w:rsid w:val="00361740"/>
    <w:rsid w:val="0036230C"/>
    <w:rsid w:val="00363DAA"/>
    <w:rsid w:val="003750A6"/>
    <w:rsid w:val="00377E27"/>
    <w:rsid w:val="003811EB"/>
    <w:rsid w:val="003A485D"/>
    <w:rsid w:val="003B16ED"/>
    <w:rsid w:val="003B714C"/>
    <w:rsid w:val="003B7EC9"/>
    <w:rsid w:val="003D0E9A"/>
    <w:rsid w:val="003E7721"/>
    <w:rsid w:val="003F0627"/>
    <w:rsid w:val="003F12AC"/>
    <w:rsid w:val="004015C1"/>
    <w:rsid w:val="00404B30"/>
    <w:rsid w:val="00406BF4"/>
    <w:rsid w:val="00410BA3"/>
    <w:rsid w:val="00417081"/>
    <w:rsid w:val="0043162A"/>
    <w:rsid w:val="00440801"/>
    <w:rsid w:val="00447D63"/>
    <w:rsid w:val="0047145A"/>
    <w:rsid w:val="00484F35"/>
    <w:rsid w:val="00486B8D"/>
    <w:rsid w:val="0049319A"/>
    <w:rsid w:val="00493709"/>
    <w:rsid w:val="00497837"/>
    <w:rsid w:val="004A4D85"/>
    <w:rsid w:val="004A57CB"/>
    <w:rsid w:val="004A614C"/>
    <w:rsid w:val="004B338D"/>
    <w:rsid w:val="004C5457"/>
    <w:rsid w:val="004E6EC1"/>
    <w:rsid w:val="004E6FF7"/>
    <w:rsid w:val="004F538B"/>
    <w:rsid w:val="004F78F1"/>
    <w:rsid w:val="005021FB"/>
    <w:rsid w:val="00502452"/>
    <w:rsid w:val="0050769D"/>
    <w:rsid w:val="00520AEE"/>
    <w:rsid w:val="0052267B"/>
    <w:rsid w:val="00536BE5"/>
    <w:rsid w:val="00540E31"/>
    <w:rsid w:val="0054244D"/>
    <w:rsid w:val="00560E52"/>
    <w:rsid w:val="005665BA"/>
    <w:rsid w:val="00572AD1"/>
    <w:rsid w:val="00586EF3"/>
    <w:rsid w:val="005901F8"/>
    <w:rsid w:val="0059238A"/>
    <w:rsid w:val="00596709"/>
    <w:rsid w:val="005A4E6E"/>
    <w:rsid w:val="005A66F6"/>
    <w:rsid w:val="005C138B"/>
    <w:rsid w:val="005C4EEF"/>
    <w:rsid w:val="005C68F4"/>
    <w:rsid w:val="005D55EB"/>
    <w:rsid w:val="005E04A7"/>
    <w:rsid w:val="005E0D0E"/>
    <w:rsid w:val="005E2DE6"/>
    <w:rsid w:val="005E598A"/>
    <w:rsid w:val="006140A9"/>
    <w:rsid w:val="00616133"/>
    <w:rsid w:val="00623006"/>
    <w:rsid w:val="00625263"/>
    <w:rsid w:val="00681058"/>
    <w:rsid w:val="006C248C"/>
    <w:rsid w:val="006E2869"/>
    <w:rsid w:val="006F0B8D"/>
    <w:rsid w:val="006F59D2"/>
    <w:rsid w:val="006F5C9C"/>
    <w:rsid w:val="00711C07"/>
    <w:rsid w:val="00722CF6"/>
    <w:rsid w:val="00735C7E"/>
    <w:rsid w:val="007477EE"/>
    <w:rsid w:val="00752007"/>
    <w:rsid w:val="00755805"/>
    <w:rsid w:val="00782423"/>
    <w:rsid w:val="007920AB"/>
    <w:rsid w:val="007B3E48"/>
    <w:rsid w:val="007B576F"/>
    <w:rsid w:val="007D1A86"/>
    <w:rsid w:val="007E2B44"/>
    <w:rsid w:val="007E32B5"/>
    <w:rsid w:val="007F396A"/>
    <w:rsid w:val="007F51D9"/>
    <w:rsid w:val="00800EBF"/>
    <w:rsid w:val="00806765"/>
    <w:rsid w:val="00811CB0"/>
    <w:rsid w:val="00813AB4"/>
    <w:rsid w:val="00826F21"/>
    <w:rsid w:val="008332D8"/>
    <w:rsid w:val="008372A3"/>
    <w:rsid w:val="00842B60"/>
    <w:rsid w:val="00843DCB"/>
    <w:rsid w:val="00843FC6"/>
    <w:rsid w:val="008663CC"/>
    <w:rsid w:val="00871761"/>
    <w:rsid w:val="00873634"/>
    <w:rsid w:val="00874302"/>
    <w:rsid w:val="008774AB"/>
    <w:rsid w:val="00881C63"/>
    <w:rsid w:val="00881F15"/>
    <w:rsid w:val="008A11EF"/>
    <w:rsid w:val="008A7171"/>
    <w:rsid w:val="008C2CEF"/>
    <w:rsid w:val="008C465D"/>
    <w:rsid w:val="008C5412"/>
    <w:rsid w:val="008E0E29"/>
    <w:rsid w:val="008E5BF3"/>
    <w:rsid w:val="008E7061"/>
    <w:rsid w:val="008F2B86"/>
    <w:rsid w:val="0090744A"/>
    <w:rsid w:val="00914B1E"/>
    <w:rsid w:val="00933304"/>
    <w:rsid w:val="00935277"/>
    <w:rsid w:val="0094470E"/>
    <w:rsid w:val="00945FDD"/>
    <w:rsid w:val="00957C90"/>
    <w:rsid w:val="009603D6"/>
    <w:rsid w:val="00963003"/>
    <w:rsid w:val="0097132D"/>
    <w:rsid w:val="0097217A"/>
    <w:rsid w:val="00981419"/>
    <w:rsid w:val="00981AA6"/>
    <w:rsid w:val="00982FF2"/>
    <w:rsid w:val="00987EAB"/>
    <w:rsid w:val="00992459"/>
    <w:rsid w:val="009929C3"/>
    <w:rsid w:val="009B3FAB"/>
    <w:rsid w:val="009B4E98"/>
    <w:rsid w:val="009B52B7"/>
    <w:rsid w:val="009B5E73"/>
    <w:rsid w:val="009C758F"/>
    <w:rsid w:val="009D0E10"/>
    <w:rsid w:val="009D661B"/>
    <w:rsid w:val="009E291C"/>
    <w:rsid w:val="009E3188"/>
    <w:rsid w:val="00A141F3"/>
    <w:rsid w:val="00A17D89"/>
    <w:rsid w:val="00A453F1"/>
    <w:rsid w:val="00A6151C"/>
    <w:rsid w:val="00A61523"/>
    <w:rsid w:val="00A73039"/>
    <w:rsid w:val="00A93E90"/>
    <w:rsid w:val="00A94545"/>
    <w:rsid w:val="00AA620B"/>
    <w:rsid w:val="00AB0B70"/>
    <w:rsid w:val="00AB2ABA"/>
    <w:rsid w:val="00AC572F"/>
    <w:rsid w:val="00AC5EBE"/>
    <w:rsid w:val="00AD2C62"/>
    <w:rsid w:val="00AD65FB"/>
    <w:rsid w:val="00AD6A40"/>
    <w:rsid w:val="00AE62CA"/>
    <w:rsid w:val="00B13F38"/>
    <w:rsid w:val="00B226FC"/>
    <w:rsid w:val="00B317F3"/>
    <w:rsid w:val="00B43094"/>
    <w:rsid w:val="00B449B3"/>
    <w:rsid w:val="00B56A2C"/>
    <w:rsid w:val="00B56C7F"/>
    <w:rsid w:val="00B71685"/>
    <w:rsid w:val="00B77689"/>
    <w:rsid w:val="00B82023"/>
    <w:rsid w:val="00B83FCB"/>
    <w:rsid w:val="00B92082"/>
    <w:rsid w:val="00B9406D"/>
    <w:rsid w:val="00B962E4"/>
    <w:rsid w:val="00BB12E1"/>
    <w:rsid w:val="00BC30D2"/>
    <w:rsid w:val="00BC546E"/>
    <w:rsid w:val="00C01650"/>
    <w:rsid w:val="00C03798"/>
    <w:rsid w:val="00C05521"/>
    <w:rsid w:val="00C2025A"/>
    <w:rsid w:val="00C27646"/>
    <w:rsid w:val="00C30D73"/>
    <w:rsid w:val="00C33741"/>
    <w:rsid w:val="00C33CF7"/>
    <w:rsid w:val="00C37AA4"/>
    <w:rsid w:val="00C421CB"/>
    <w:rsid w:val="00C625E5"/>
    <w:rsid w:val="00C65850"/>
    <w:rsid w:val="00C82ACC"/>
    <w:rsid w:val="00C83AC7"/>
    <w:rsid w:val="00CA0D95"/>
    <w:rsid w:val="00CA1FCC"/>
    <w:rsid w:val="00CA25C5"/>
    <w:rsid w:val="00CC1ECB"/>
    <w:rsid w:val="00CD5EB3"/>
    <w:rsid w:val="00CF5FBE"/>
    <w:rsid w:val="00CF7B45"/>
    <w:rsid w:val="00D03B83"/>
    <w:rsid w:val="00D13305"/>
    <w:rsid w:val="00D17275"/>
    <w:rsid w:val="00D2371A"/>
    <w:rsid w:val="00D30142"/>
    <w:rsid w:val="00D42327"/>
    <w:rsid w:val="00D53EBA"/>
    <w:rsid w:val="00D636EB"/>
    <w:rsid w:val="00D65833"/>
    <w:rsid w:val="00D72C0B"/>
    <w:rsid w:val="00D75469"/>
    <w:rsid w:val="00D85380"/>
    <w:rsid w:val="00D95A7E"/>
    <w:rsid w:val="00D96451"/>
    <w:rsid w:val="00DA7ED1"/>
    <w:rsid w:val="00DB2FEA"/>
    <w:rsid w:val="00DD2E19"/>
    <w:rsid w:val="00DE0314"/>
    <w:rsid w:val="00DE7B81"/>
    <w:rsid w:val="00E02E57"/>
    <w:rsid w:val="00E03C84"/>
    <w:rsid w:val="00E060BE"/>
    <w:rsid w:val="00E16EEE"/>
    <w:rsid w:val="00E21E24"/>
    <w:rsid w:val="00E230B2"/>
    <w:rsid w:val="00E2379D"/>
    <w:rsid w:val="00E270E0"/>
    <w:rsid w:val="00E4280B"/>
    <w:rsid w:val="00E7145B"/>
    <w:rsid w:val="00E7368F"/>
    <w:rsid w:val="00E8589E"/>
    <w:rsid w:val="00E85A1D"/>
    <w:rsid w:val="00E8774A"/>
    <w:rsid w:val="00E95D39"/>
    <w:rsid w:val="00EB2C07"/>
    <w:rsid w:val="00EB44EB"/>
    <w:rsid w:val="00EB4BF1"/>
    <w:rsid w:val="00EC1A00"/>
    <w:rsid w:val="00EE0008"/>
    <w:rsid w:val="00EE4FF4"/>
    <w:rsid w:val="00EE52BE"/>
    <w:rsid w:val="00F0251F"/>
    <w:rsid w:val="00F161AB"/>
    <w:rsid w:val="00F16FC7"/>
    <w:rsid w:val="00F274CA"/>
    <w:rsid w:val="00F35207"/>
    <w:rsid w:val="00F40097"/>
    <w:rsid w:val="00F45908"/>
    <w:rsid w:val="00F52B13"/>
    <w:rsid w:val="00F5795E"/>
    <w:rsid w:val="00F60A58"/>
    <w:rsid w:val="00F614B3"/>
    <w:rsid w:val="00F64135"/>
    <w:rsid w:val="00F66A1D"/>
    <w:rsid w:val="00F66A4E"/>
    <w:rsid w:val="00F718A1"/>
    <w:rsid w:val="00F74CB1"/>
    <w:rsid w:val="00F80E99"/>
    <w:rsid w:val="00F92C53"/>
    <w:rsid w:val="00FA6A19"/>
    <w:rsid w:val="00FC4EDD"/>
    <w:rsid w:val="00FD0930"/>
    <w:rsid w:val="00FE30E3"/>
    <w:rsid w:val="00FE4072"/>
    <w:rsid w:val="00FF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D2FF9"/>
  <w15:docId w15:val="{D148D4E1-8271-4B68-B88F-D945377B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B70"/>
  </w:style>
  <w:style w:type="paragraph" w:styleId="Titolo3">
    <w:name w:val="heading 3"/>
    <w:basedOn w:val="Normale"/>
    <w:link w:val="Titolo3Carattere"/>
    <w:uiPriority w:val="9"/>
    <w:qFormat/>
    <w:rsid w:val="00321E6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332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32D8"/>
  </w:style>
  <w:style w:type="paragraph" w:styleId="Pidipagina">
    <w:name w:val="footer"/>
    <w:basedOn w:val="Normale"/>
    <w:link w:val="PidipaginaCarattere"/>
    <w:uiPriority w:val="99"/>
    <w:unhideWhenUsed/>
    <w:rsid w:val="008332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32D8"/>
  </w:style>
  <w:style w:type="character" w:styleId="Numeropagina">
    <w:name w:val="page number"/>
    <w:basedOn w:val="Carpredefinitoparagrafo"/>
    <w:uiPriority w:val="99"/>
    <w:semiHidden/>
    <w:unhideWhenUsed/>
    <w:rsid w:val="008332D8"/>
  </w:style>
  <w:style w:type="character" w:styleId="Collegamentoipertestuale">
    <w:name w:val="Hyperlink"/>
    <w:basedOn w:val="Carpredefinitoparagrafo"/>
    <w:uiPriority w:val="99"/>
    <w:unhideWhenUsed/>
    <w:rsid w:val="009B5E7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B5E73"/>
    <w:rPr>
      <w:color w:val="605E5C"/>
      <w:shd w:val="clear" w:color="auto" w:fill="E1DFDD"/>
    </w:rPr>
  </w:style>
  <w:style w:type="paragraph" w:customStyle="1" w:styleId="OGGETTO">
    <w:name w:val="OGGETTO"/>
    <w:basedOn w:val="Normale"/>
    <w:rsid w:val="006F5C9C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  <w:outlineLvl w:val="0"/>
    </w:pPr>
    <w:rPr>
      <w:rFonts w:ascii="Arial" w:eastAsia="Times New Roman" w:hAnsi="Arial" w:cs="Times New Roman"/>
      <w:b/>
      <w:kern w:val="0"/>
      <w:szCs w:val="20"/>
      <w:lang w:eastAsia="it-IT"/>
    </w:rPr>
  </w:style>
  <w:style w:type="paragraph" w:customStyle="1" w:styleId="Default">
    <w:name w:val="Default"/>
    <w:rsid w:val="006F5C9C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it-IT"/>
    </w:rPr>
  </w:style>
  <w:style w:type="paragraph" w:styleId="Elenco">
    <w:name w:val="List"/>
    <w:basedOn w:val="Normale"/>
    <w:uiPriority w:val="99"/>
    <w:unhideWhenUsed/>
    <w:rsid w:val="007477EE"/>
    <w:pPr>
      <w:ind w:left="283" w:hanging="283"/>
      <w:contextualSpacing/>
    </w:pPr>
  </w:style>
  <w:style w:type="paragraph" w:styleId="Intestazionemessaggio">
    <w:name w:val="Message Header"/>
    <w:basedOn w:val="Normale"/>
    <w:link w:val="IntestazionemessaggioCarattere"/>
    <w:uiPriority w:val="99"/>
    <w:unhideWhenUsed/>
    <w:rsid w:val="007477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rsid w:val="007477EE"/>
    <w:rPr>
      <w:rFonts w:asciiTheme="majorHAnsi" w:eastAsiaTheme="majorEastAsia" w:hAnsiTheme="majorHAnsi" w:cstheme="majorBidi"/>
      <w:shd w:val="pct20" w:color="auto" w:fill="auto"/>
    </w:rPr>
  </w:style>
  <w:style w:type="paragraph" w:styleId="Corpotesto">
    <w:name w:val="Body Text"/>
    <w:basedOn w:val="Normale"/>
    <w:link w:val="CorpotestoCarattere"/>
    <w:uiPriority w:val="99"/>
    <w:unhideWhenUsed/>
    <w:rsid w:val="007477E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7477EE"/>
  </w:style>
  <w:style w:type="character" w:styleId="Collegamentovisitato">
    <w:name w:val="FollowedHyperlink"/>
    <w:basedOn w:val="Carpredefinitoparagrafo"/>
    <w:uiPriority w:val="99"/>
    <w:semiHidden/>
    <w:unhideWhenUsed/>
    <w:rsid w:val="00244F37"/>
    <w:rPr>
      <w:color w:val="954F72" w:themeColor="followedHyperlink"/>
      <w:u w:val="single"/>
    </w:rPr>
  </w:style>
  <w:style w:type="paragraph" w:customStyle="1" w:styleId="Standard">
    <w:name w:val="Standard"/>
    <w:rsid w:val="000F10FB"/>
    <w:pPr>
      <w:suppressAutoHyphens/>
      <w:autoSpaceDN w:val="0"/>
      <w:textAlignment w:val="baseline"/>
    </w:pPr>
    <w:rPr>
      <w:rFonts w:ascii="Calibri" w:eastAsia="Calibri" w:hAnsi="Calibri" w:cs="F"/>
      <w:kern w:val="3"/>
    </w:rPr>
  </w:style>
  <w:style w:type="paragraph" w:styleId="Paragrafoelenco">
    <w:name w:val="List Paragraph"/>
    <w:basedOn w:val="Normale"/>
    <w:uiPriority w:val="34"/>
    <w:qFormat/>
    <w:rsid w:val="00A61523"/>
    <w:pPr>
      <w:ind w:left="720"/>
      <w:contextualSpacing/>
    </w:pPr>
  </w:style>
  <w:style w:type="paragraph" w:styleId="Nessunaspaziatura">
    <w:name w:val="No Spacing"/>
    <w:uiPriority w:val="1"/>
    <w:qFormat/>
    <w:rsid w:val="00C83AC7"/>
    <w:rPr>
      <w:rFonts w:ascii="Calibri" w:eastAsia="Times New Roman" w:hAnsi="Calibri" w:cs="Times New Roman"/>
      <w:kern w:val="0"/>
      <w:sz w:val="22"/>
      <w:szCs w:val="2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21E6B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321E6B"/>
    <w:rPr>
      <w:b/>
      <w:bCs/>
    </w:rPr>
  </w:style>
  <w:style w:type="paragraph" w:styleId="NormaleWeb">
    <w:name w:val="Normal (Web)"/>
    <w:basedOn w:val="Normale"/>
    <w:uiPriority w:val="99"/>
    <w:unhideWhenUsed/>
    <w:rsid w:val="00321E6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</w:rPr>
  </w:style>
  <w:style w:type="character" w:styleId="Enfasicorsivo">
    <w:name w:val="Emphasis"/>
    <w:basedOn w:val="Carpredefinitoparagrafo"/>
    <w:uiPriority w:val="20"/>
    <w:qFormat/>
    <w:rsid w:val="00321E6B"/>
    <w:rPr>
      <w:i/>
      <w:iCs/>
    </w:rPr>
  </w:style>
  <w:style w:type="character" w:customStyle="1" w:styleId="whitespace-nowrap">
    <w:name w:val="whitespace-nowrap!"/>
    <w:basedOn w:val="Carpredefinitoparagrafo"/>
    <w:rsid w:val="00321E6B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321E6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321E6B"/>
    <w:rPr>
      <w:rFonts w:ascii="Arial" w:eastAsia="Times New Roman" w:hAnsi="Arial" w:cs="Arial"/>
      <w:vanish/>
      <w:kern w:val="0"/>
      <w:sz w:val="16"/>
      <w:szCs w:val="16"/>
      <w:lang w:eastAsia="it-IT"/>
    </w:rPr>
  </w:style>
  <w:style w:type="paragraph" w:customStyle="1" w:styleId="placeholder">
    <w:name w:val="placeholder"/>
    <w:basedOn w:val="Normale"/>
    <w:rsid w:val="00321E6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</w:rPr>
  </w:style>
  <w:style w:type="character" w:customStyle="1" w:styleId="displayvar--force-hide-label">
    <w:name w:val="[display:var(--force-hide-label)]"/>
    <w:basedOn w:val="Carpredefinitoparagrafo"/>
    <w:rsid w:val="00321E6B"/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321E6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321E6B"/>
    <w:rPr>
      <w:rFonts w:ascii="Arial" w:eastAsia="Times New Roman" w:hAnsi="Arial" w:cs="Arial"/>
      <w:vanish/>
      <w:kern w:val="0"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2B6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2B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62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3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7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19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79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88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16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05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392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588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03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31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2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4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74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62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79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62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191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94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2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37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82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165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090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51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596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871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65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69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MO\Downloads\CartaInst_CdB_CSPv1_09012024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9798D0F8AC814B8E6D5E7B91C9E865" ma:contentTypeVersion="15" ma:contentTypeDescription="Creare un nuovo documento." ma:contentTypeScope="" ma:versionID="890fdd747a4201793db73dcbf8a0314d">
  <xsd:schema xmlns:xsd="http://www.w3.org/2001/XMLSchema" xmlns:xs="http://www.w3.org/2001/XMLSchema" xmlns:p="http://schemas.microsoft.com/office/2006/metadata/properties" xmlns:ns3="857b2035-c5c8-479f-adda-d247e92f0500" xmlns:ns4="cae69f03-c580-4819-bd05-a2841f93a292" targetNamespace="http://schemas.microsoft.com/office/2006/metadata/properties" ma:root="true" ma:fieldsID="cde596aa48b75a2b9675f3a933cd165c" ns3:_="" ns4:_="">
    <xsd:import namespace="857b2035-c5c8-479f-adda-d247e92f0500"/>
    <xsd:import namespace="cae69f03-c580-4819-bd05-a2841f93a292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b2035-c5c8-479f-adda-d247e92f0500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e69f03-c580-4819-bd05-a2841f93a29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7b2035-c5c8-479f-adda-d247e92f050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E6481D-4033-4BF0-9BD4-FCE83BF318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b2035-c5c8-479f-adda-d247e92f0500"/>
    <ds:schemaRef ds:uri="cae69f03-c580-4819-bd05-a2841f93a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5EAEB1-BF84-473D-AB92-0C6D879AFD08}">
  <ds:schemaRefs>
    <ds:schemaRef ds:uri="http://schemas.microsoft.com/office/2006/metadata/properties"/>
    <ds:schemaRef ds:uri="http://schemas.microsoft.com/office/infopath/2007/PartnerControls"/>
    <ds:schemaRef ds:uri="857b2035-c5c8-479f-adda-d247e92f0500"/>
  </ds:schemaRefs>
</ds:datastoreItem>
</file>

<file path=customXml/itemProps3.xml><?xml version="1.0" encoding="utf-8"?>
<ds:datastoreItem xmlns:ds="http://schemas.openxmlformats.org/officeDocument/2006/customXml" ds:itemID="{841EA208-AAD9-4B32-AA9E-86AA93973F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DBA27E-5EE8-4EE9-8589-FF2E3D3C5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CartaInst_CdB_CSPv1_09012024.dotx</Template>
  <TotalTime>2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Consorzio di Bonificxa Centro Sud Puglia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Bucci</dc:creator>
  <cp:keywords/>
  <cp:lastModifiedBy>Antonio Cosentino</cp:lastModifiedBy>
  <cp:revision>3</cp:revision>
  <cp:lastPrinted>2025-08-20T07:45:00Z</cp:lastPrinted>
  <dcterms:created xsi:type="dcterms:W3CDTF">2025-08-20T07:44:00Z</dcterms:created>
  <dcterms:modified xsi:type="dcterms:W3CDTF">2025-08-20T07:45:00Z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0x010100869798D0F8AC814B8E6D5E7B91C9E865</vt:lpwstr>
  </property>
</Properties>
</file>