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39850" w14:textId="77777777" w:rsidR="00011E68" w:rsidRPr="00011E68" w:rsidRDefault="00011E68" w:rsidP="00011E68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4F305FC4" w14:textId="005D6320" w:rsidR="00CA1FCC" w:rsidRPr="00CA1FCC" w:rsidRDefault="00CA1FCC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b/>
          <w:bCs/>
          <w:color w:val="000000"/>
          <w:kern w:val="0"/>
        </w:rPr>
        <w:t xml:space="preserve">MODELLO “A” (da inserire nella busta </w:t>
      </w:r>
      <w:r w:rsidR="00120722" w:rsidRPr="00377E27">
        <w:rPr>
          <w:rFonts w:cstheme="minorHAnsi"/>
          <w:b/>
          <w:bCs/>
          <w:color w:val="000000"/>
          <w:kern w:val="0"/>
        </w:rPr>
        <w:t xml:space="preserve">esterna </w:t>
      </w:r>
      <w:r w:rsidR="00981419" w:rsidRPr="00377E27">
        <w:rPr>
          <w:rFonts w:cstheme="minorHAnsi"/>
          <w:b/>
          <w:bCs/>
          <w:color w:val="000000"/>
          <w:kern w:val="0"/>
        </w:rPr>
        <w:t>unitamente</w:t>
      </w:r>
      <w:r w:rsidR="00981419">
        <w:rPr>
          <w:rFonts w:cstheme="minorHAnsi"/>
          <w:b/>
          <w:bCs/>
          <w:color w:val="000000"/>
          <w:kern w:val="0"/>
        </w:rPr>
        <w:t xml:space="preserve"> alla </w:t>
      </w:r>
      <w:r w:rsidRPr="00CA1FCC">
        <w:rPr>
          <w:rFonts w:cstheme="minorHAnsi"/>
          <w:b/>
          <w:bCs/>
          <w:color w:val="000000"/>
          <w:kern w:val="0"/>
        </w:rPr>
        <w:t xml:space="preserve">ricevuta relativa al deposito cauzionale) </w:t>
      </w:r>
    </w:p>
    <w:p w14:paraId="0D26A164" w14:textId="77777777" w:rsidR="00F161AB" w:rsidRDefault="00F161AB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</w:p>
    <w:p w14:paraId="089EFE6A" w14:textId="77777777" w:rsidR="00F161AB" w:rsidRDefault="00F161AB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</w:p>
    <w:p w14:paraId="0DD6C9C2" w14:textId="4D26350C" w:rsidR="00CA1FCC" w:rsidRPr="00CA1FCC" w:rsidRDefault="00CA1FCC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DITTA:</w:t>
      </w:r>
      <w:r w:rsidR="008779CB">
        <w:rPr>
          <w:rFonts w:cstheme="minorHAnsi"/>
          <w:color w:val="000000"/>
          <w:kern w:val="0"/>
        </w:rPr>
        <w:t xml:space="preserve"> </w:t>
      </w:r>
      <w:r w:rsidRPr="00CA1FCC">
        <w:rPr>
          <w:rFonts w:cstheme="minorHAnsi"/>
          <w:color w:val="000000"/>
          <w:kern w:val="0"/>
        </w:rPr>
        <w:t xml:space="preserve">______________________________ </w:t>
      </w:r>
    </w:p>
    <w:p w14:paraId="0406CC01" w14:textId="6E84A8B3" w:rsidR="00CA1FCC" w:rsidRPr="00CA1FCC" w:rsidRDefault="00CA1FCC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SEDE:</w:t>
      </w:r>
      <w:r w:rsidR="008779CB">
        <w:rPr>
          <w:rFonts w:cstheme="minorHAnsi"/>
          <w:color w:val="000000"/>
          <w:kern w:val="0"/>
        </w:rPr>
        <w:t xml:space="preserve"> </w:t>
      </w:r>
      <w:r w:rsidRPr="00CA1FCC">
        <w:rPr>
          <w:rFonts w:cstheme="minorHAnsi"/>
          <w:color w:val="000000"/>
          <w:kern w:val="0"/>
        </w:rPr>
        <w:t xml:space="preserve">______________________________ </w:t>
      </w:r>
    </w:p>
    <w:p w14:paraId="13CD0281" w14:textId="7248BD41" w:rsidR="00CA1FCC" w:rsidRPr="00CA1FCC" w:rsidRDefault="00CA1FCC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CITTA’:</w:t>
      </w:r>
      <w:r w:rsidR="008779CB">
        <w:rPr>
          <w:rFonts w:cstheme="minorHAnsi"/>
          <w:color w:val="000000"/>
          <w:kern w:val="0"/>
        </w:rPr>
        <w:t xml:space="preserve"> </w:t>
      </w:r>
      <w:r w:rsidRPr="00CA1FCC">
        <w:rPr>
          <w:rFonts w:cstheme="minorHAnsi"/>
          <w:color w:val="000000"/>
          <w:kern w:val="0"/>
        </w:rPr>
        <w:t xml:space="preserve">______________________________ </w:t>
      </w:r>
    </w:p>
    <w:p w14:paraId="3AE5D4EC" w14:textId="44E5A8E1" w:rsidR="00CA1FCC" w:rsidRPr="00CA1FCC" w:rsidRDefault="00CA1FCC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CF / PIVA</w:t>
      </w:r>
      <w:r w:rsidR="008779CB">
        <w:rPr>
          <w:rFonts w:cstheme="minorHAnsi"/>
          <w:color w:val="000000"/>
          <w:kern w:val="0"/>
        </w:rPr>
        <w:t xml:space="preserve">: </w:t>
      </w:r>
      <w:r w:rsidRPr="00CA1FCC">
        <w:rPr>
          <w:rFonts w:cstheme="minorHAnsi"/>
          <w:color w:val="000000"/>
          <w:kern w:val="0"/>
        </w:rPr>
        <w:t xml:space="preserve">____________________________ </w:t>
      </w:r>
    </w:p>
    <w:p w14:paraId="39D23798" w14:textId="77777777" w:rsidR="00F52B13" w:rsidRPr="00F52B13" w:rsidRDefault="00F52B13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bCs/>
          <w:color w:val="000000"/>
          <w:kern w:val="0"/>
        </w:rPr>
      </w:pPr>
    </w:p>
    <w:p w14:paraId="5CA931B9" w14:textId="77777777" w:rsidR="00F161AB" w:rsidRDefault="00F161AB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bCs/>
          <w:color w:val="000000"/>
          <w:kern w:val="0"/>
        </w:rPr>
      </w:pPr>
    </w:p>
    <w:p w14:paraId="1E263535" w14:textId="5692E6B2" w:rsidR="00CA1FCC" w:rsidRPr="00CA1FCC" w:rsidRDefault="00CA1FCC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b/>
          <w:bCs/>
          <w:color w:val="000000"/>
          <w:kern w:val="0"/>
        </w:rPr>
        <w:t xml:space="preserve">OGGETTO: </w:t>
      </w:r>
      <w:r w:rsidRPr="00CA1FCC">
        <w:rPr>
          <w:rFonts w:cstheme="minorHAnsi"/>
          <w:color w:val="000000"/>
          <w:kern w:val="0"/>
        </w:rPr>
        <w:t xml:space="preserve">RICHIESTA DI PARTECIPAZIONE ALL’ASTA PUBBLICA DEL GIORNO </w:t>
      </w:r>
      <w:r w:rsidRPr="00CA1FCC">
        <w:rPr>
          <w:rFonts w:cstheme="minorHAnsi"/>
          <w:b/>
          <w:bCs/>
          <w:color w:val="000000"/>
          <w:kern w:val="0"/>
        </w:rPr>
        <w:t>XX.XX.20</w:t>
      </w:r>
      <w:r w:rsidR="00F52B13" w:rsidRPr="00F52B13">
        <w:rPr>
          <w:rFonts w:cstheme="minorHAnsi"/>
          <w:b/>
          <w:bCs/>
          <w:color w:val="000000"/>
          <w:kern w:val="0"/>
        </w:rPr>
        <w:t>25</w:t>
      </w:r>
      <w:r w:rsidRPr="00CA1FCC">
        <w:rPr>
          <w:rFonts w:cstheme="minorHAnsi"/>
          <w:b/>
          <w:bCs/>
          <w:color w:val="000000"/>
          <w:kern w:val="0"/>
        </w:rPr>
        <w:t xml:space="preserve"> </w:t>
      </w:r>
      <w:r w:rsidRPr="00CA1FCC">
        <w:rPr>
          <w:rFonts w:cstheme="minorHAnsi"/>
          <w:color w:val="000000"/>
          <w:kern w:val="0"/>
        </w:rPr>
        <w:t>PER L’ALIENAZIONE DI AUTOMEZZ</w:t>
      </w:r>
      <w:r w:rsidR="00F52B13" w:rsidRPr="00F52B13">
        <w:rPr>
          <w:rFonts w:cstheme="minorHAnsi"/>
          <w:color w:val="000000"/>
          <w:kern w:val="0"/>
        </w:rPr>
        <w:t>O DI PRORIETA’ DEL CONSORZIO DI BONIFICA CENTRO SUD PUGLIA</w:t>
      </w:r>
      <w:r w:rsidRPr="00CA1FCC">
        <w:rPr>
          <w:rFonts w:cstheme="minorHAnsi"/>
          <w:color w:val="000000"/>
          <w:kern w:val="0"/>
        </w:rPr>
        <w:t xml:space="preserve"> </w:t>
      </w:r>
    </w:p>
    <w:p w14:paraId="511239B1" w14:textId="77777777" w:rsidR="00755805" w:rsidRDefault="00755805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</w:p>
    <w:p w14:paraId="3AD3F311" w14:textId="7E6DB052" w:rsidR="00CA1FCC" w:rsidRPr="00CA1FCC" w:rsidRDefault="00CA1FCC" w:rsidP="00B77689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 xml:space="preserve">Il sottoscritto ____________________________________nato a___________________ </w:t>
      </w:r>
    </w:p>
    <w:p w14:paraId="7020B195" w14:textId="77777777" w:rsidR="00CA1FCC" w:rsidRPr="00CA1FCC" w:rsidRDefault="00CA1FCC" w:rsidP="00B77689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il__________________</w:t>
      </w:r>
      <w:proofErr w:type="gramStart"/>
      <w:r w:rsidRPr="00CA1FCC">
        <w:rPr>
          <w:rFonts w:cstheme="minorHAnsi"/>
          <w:color w:val="000000"/>
          <w:kern w:val="0"/>
        </w:rPr>
        <w:t>_(</w:t>
      </w:r>
      <w:proofErr w:type="gramEnd"/>
      <w:r w:rsidRPr="00CA1FCC">
        <w:rPr>
          <w:rFonts w:cstheme="minorHAnsi"/>
          <w:color w:val="000000"/>
          <w:kern w:val="0"/>
        </w:rPr>
        <w:t xml:space="preserve">doc. id. ____________n°_________________ rilasciato il _____________da____________________________ e residente in_________________ </w:t>
      </w:r>
    </w:p>
    <w:p w14:paraId="31499C3D" w14:textId="77777777" w:rsidR="00CA1FCC" w:rsidRPr="00CA1FCC" w:rsidRDefault="00CA1FCC" w:rsidP="00B77689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 xml:space="preserve">____________________________Via____________________________n°_____ </w:t>
      </w:r>
    </w:p>
    <w:p w14:paraId="6FFB946B" w14:textId="32D1A699" w:rsidR="00CA1FCC" w:rsidRPr="00CA1FCC" w:rsidRDefault="00CA1FCC" w:rsidP="00B77689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(C.F.__________________________)</w:t>
      </w:r>
      <w:r w:rsidR="008779CB">
        <w:rPr>
          <w:rFonts w:cstheme="minorHAnsi"/>
          <w:color w:val="000000"/>
          <w:kern w:val="0"/>
        </w:rPr>
        <w:t xml:space="preserve"> </w:t>
      </w:r>
      <w:r w:rsidRPr="00CA1FCC">
        <w:rPr>
          <w:rFonts w:cstheme="minorHAnsi"/>
          <w:color w:val="000000"/>
          <w:kern w:val="0"/>
        </w:rPr>
        <w:t xml:space="preserve">TEL__________________ </w:t>
      </w:r>
    </w:p>
    <w:p w14:paraId="2179B8EB" w14:textId="77777777" w:rsidR="00CA1FCC" w:rsidRPr="00CA1FCC" w:rsidRDefault="00CA1FCC" w:rsidP="00B77689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 xml:space="preserve">In qualità di ______________________________________________________________ </w:t>
      </w:r>
    </w:p>
    <w:p w14:paraId="27DABABD" w14:textId="77777777" w:rsidR="00755805" w:rsidRDefault="00755805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</w:p>
    <w:p w14:paraId="55B7E683" w14:textId="6A3BF2F7" w:rsidR="00CA1FCC" w:rsidRPr="00CA1FCC" w:rsidRDefault="00CA1FCC" w:rsidP="00B77689">
      <w:pPr>
        <w:autoSpaceDE w:val="0"/>
        <w:autoSpaceDN w:val="0"/>
        <w:adjustRightInd w:val="0"/>
        <w:spacing w:line="276" w:lineRule="auto"/>
        <w:jc w:val="center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CHIEDE</w:t>
      </w:r>
    </w:p>
    <w:p w14:paraId="2C72AE99" w14:textId="77777777" w:rsidR="00F52B13" w:rsidRPr="00F52B13" w:rsidRDefault="00F52B13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</w:p>
    <w:p w14:paraId="0B1312F3" w14:textId="5B74F37F" w:rsidR="00CA1FCC" w:rsidRPr="00CA1FCC" w:rsidRDefault="00CA1FCC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DI PARTECIPARE ALL’ASTA RELATIVA A</w:t>
      </w:r>
      <w:r w:rsidR="00F52B13" w:rsidRPr="00F52B13">
        <w:rPr>
          <w:rFonts w:cstheme="minorHAnsi"/>
          <w:color w:val="000000"/>
          <w:kern w:val="0"/>
        </w:rPr>
        <w:t>LLA VENDITA DELL’AUTOMEZZO.</w:t>
      </w:r>
      <w:r w:rsidRPr="00CA1FCC">
        <w:rPr>
          <w:rFonts w:cstheme="minorHAnsi"/>
          <w:color w:val="000000"/>
          <w:kern w:val="0"/>
        </w:rPr>
        <w:t xml:space="preserve"> </w:t>
      </w:r>
    </w:p>
    <w:p w14:paraId="1EABBC7A" w14:textId="77777777" w:rsidR="00B77689" w:rsidRDefault="00B77689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</w:p>
    <w:p w14:paraId="75CAA235" w14:textId="18E4DAD4" w:rsidR="00CA1FCC" w:rsidRPr="00CA1FCC" w:rsidRDefault="00CA1FCC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 xml:space="preserve">A tal fine: </w:t>
      </w:r>
    </w:p>
    <w:p w14:paraId="79BDB25A" w14:textId="2C13F58D" w:rsidR="00CA1FCC" w:rsidRPr="00CA1FCC" w:rsidRDefault="00CA1FCC" w:rsidP="00987EAB">
      <w:pPr>
        <w:autoSpaceDE w:val="0"/>
        <w:autoSpaceDN w:val="0"/>
        <w:adjustRightInd w:val="0"/>
        <w:spacing w:line="276" w:lineRule="auto"/>
        <w:jc w:val="center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DICHIARA</w:t>
      </w:r>
    </w:p>
    <w:p w14:paraId="52351B70" w14:textId="4388E396" w:rsidR="00CA1FCC" w:rsidRPr="00CA1FCC" w:rsidRDefault="00CA1FCC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 xml:space="preserve">ai sensi dell'articolo 46 del Decreto del Presidente della Repubblica 28.12.2000, n. 445, procedure per la dichiarazione di tali stati, l'inesistenza a suo carico di condanne penali che comportino la perdita o la sospensione delle capacità a contrattare ai sensi dell'art. 120 e seguenti della legge 689/’81(ovvero certificato del casellario giudiziale in originale in data non anteriore a mesi 6 rispetto a quella fissata per l'asta); </w:t>
      </w:r>
    </w:p>
    <w:p w14:paraId="5A6A88E7" w14:textId="3D0A37C4" w:rsidR="00CA1FCC" w:rsidRDefault="00CA1FCC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se partecipa per conto di società o ente, che gli estremi dell'atto costitutivo e dello statuto sociale vigente sono:</w:t>
      </w:r>
      <w:r w:rsidR="005021FB">
        <w:rPr>
          <w:rFonts w:cstheme="minorHAnsi"/>
          <w:color w:val="000000"/>
          <w:kern w:val="0"/>
        </w:rPr>
        <w:t xml:space="preserve"> _______________________________</w:t>
      </w:r>
    </w:p>
    <w:p w14:paraId="14D0C376" w14:textId="77777777" w:rsidR="00FA6A19" w:rsidRPr="00CA1FCC" w:rsidRDefault="00FA6A19" w:rsidP="00F52B13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</w:p>
    <w:p w14:paraId="5F327BCD" w14:textId="77777777" w:rsidR="00377E27" w:rsidRDefault="00CA1FCC" w:rsidP="00377E27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color w:val="000000"/>
          <w:kern w:val="0"/>
        </w:rPr>
        <w:t>e sono comprovanti i propri poteri di rappresentanza e la volontà del soggetto rappresentato di acquisire i</w:t>
      </w:r>
      <w:r w:rsidR="00F52B13" w:rsidRPr="00F52B13">
        <w:rPr>
          <w:rFonts w:cstheme="minorHAnsi"/>
          <w:color w:val="000000"/>
          <w:kern w:val="0"/>
        </w:rPr>
        <w:t>l</w:t>
      </w:r>
      <w:r w:rsidRPr="00CA1FCC">
        <w:rPr>
          <w:rFonts w:cstheme="minorHAnsi"/>
          <w:color w:val="000000"/>
          <w:kern w:val="0"/>
        </w:rPr>
        <w:t xml:space="preserve"> ben</w:t>
      </w:r>
      <w:r w:rsidR="00F52B13" w:rsidRPr="00F52B13">
        <w:rPr>
          <w:rFonts w:cstheme="minorHAnsi"/>
          <w:color w:val="000000"/>
          <w:kern w:val="0"/>
        </w:rPr>
        <w:t>e</w:t>
      </w:r>
      <w:r w:rsidRPr="00CA1FCC">
        <w:rPr>
          <w:rFonts w:cstheme="minorHAnsi"/>
          <w:color w:val="000000"/>
          <w:kern w:val="0"/>
        </w:rPr>
        <w:t xml:space="preserve"> per cui è indetto il pubblico incanto e che la società/ente non si trova in stato di </w:t>
      </w:r>
      <w:r w:rsidRPr="00CA1FCC">
        <w:rPr>
          <w:rFonts w:cstheme="minorHAnsi"/>
          <w:color w:val="000000"/>
          <w:kern w:val="0"/>
        </w:rPr>
        <w:lastRenderedPageBreak/>
        <w:t>fallimento,</w:t>
      </w:r>
      <w:r w:rsidR="00F52B13" w:rsidRPr="00F52B13">
        <w:rPr>
          <w:rFonts w:cstheme="minorHAnsi"/>
          <w:color w:val="000000"/>
          <w:kern w:val="0"/>
        </w:rPr>
        <w:t xml:space="preserve"> </w:t>
      </w:r>
      <w:r w:rsidRPr="00CA1FCC">
        <w:rPr>
          <w:rFonts w:cstheme="minorHAnsi"/>
          <w:color w:val="000000"/>
          <w:kern w:val="0"/>
        </w:rPr>
        <w:t xml:space="preserve">liquidazione coatta amministrativa, concordato preventivo o amministrazione controllata ne ha presentato domanda per concordato o amministrazione controllata, ovvero, certificato d'iscrizione nel registro delle imprese dal quale risulti quanto sopra indicato. </w:t>
      </w:r>
    </w:p>
    <w:p w14:paraId="25C268C2" w14:textId="29E55D21" w:rsidR="00CA1FCC" w:rsidRPr="00CA1FCC" w:rsidRDefault="00CA1FCC" w:rsidP="00377E27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CA1FCC">
        <w:rPr>
          <w:rFonts w:cstheme="minorHAnsi"/>
          <w:b/>
          <w:bCs/>
          <w:color w:val="000000"/>
          <w:kern w:val="0"/>
        </w:rPr>
        <w:t xml:space="preserve">PER TUTTI I PARTECIPANTI: </w:t>
      </w:r>
    </w:p>
    <w:p w14:paraId="58D1D4FF" w14:textId="77777777" w:rsidR="00F52B13" w:rsidRPr="00F52B13" w:rsidRDefault="00F52B13" w:rsidP="00F52B13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F52B13">
        <w:rPr>
          <w:rFonts w:cstheme="minorHAnsi"/>
          <w:color w:val="000000"/>
          <w:kern w:val="0"/>
        </w:rPr>
        <w:t>di aver preso conoscenza dello</w:t>
      </w:r>
      <w:r w:rsidR="00CA1FCC" w:rsidRPr="00F52B13">
        <w:rPr>
          <w:rFonts w:cstheme="minorHAnsi"/>
          <w:color w:val="000000"/>
          <w:kern w:val="0"/>
        </w:rPr>
        <w:t xml:space="preserve"> stato degli automezzi e di accettare integralmente, in caso di aggiudicazione, la situazione di fatto e di diritto dei mezzi posti in vendita; </w:t>
      </w:r>
    </w:p>
    <w:p w14:paraId="7F7F425C" w14:textId="77777777" w:rsidR="00F52B13" w:rsidRPr="00F52B13" w:rsidRDefault="00F52B13" w:rsidP="00F52B13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kern w:val="0"/>
        </w:rPr>
      </w:pPr>
      <w:r w:rsidRPr="00F52B13">
        <w:rPr>
          <w:rFonts w:cstheme="minorHAnsi"/>
          <w:color w:val="000000"/>
          <w:kern w:val="0"/>
        </w:rPr>
        <w:t xml:space="preserve">di aver preso conoscenza e di accettare che l’offerta presentata è </w:t>
      </w:r>
      <w:r w:rsidR="00CA1FCC" w:rsidRPr="00F52B13">
        <w:rPr>
          <w:rFonts w:cstheme="minorHAnsi"/>
          <w:color w:val="000000"/>
          <w:kern w:val="0"/>
        </w:rPr>
        <w:t xml:space="preserve">vincolante, valida ed irrevocabile per il periodo di cento giorni dalla data dell'esperimento d'asta. </w:t>
      </w:r>
    </w:p>
    <w:p w14:paraId="1623A588" w14:textId="77777777" w:rsidR="00F52B13" w:rsidRPr="009C758F" w:rsidRDefault="00F52B13" w:rsidP="009C758F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  <w:r w:rsidRPr="00F52B13">
        <w:rPr>
          <w:rFonts w:cstheme="minorHAnsi"/>
          <w:color w:val="000000"/>
          <w:kern w:val="0"/>
        </w:rPr>
        <w:t xml:space="preserve">di aver preso conoscenza e di accettare che qualsiasi onere, costo e spesa (ivi incluse </w:t>
      </w:r>
      <w:r w:rsidR="00CA1FCC" w:rsidRPr="00F52B13">
        <w:rPr>
          <w:rFonts w:cstheme="minorHAnsi"/>
          <w:color w:val="000000"/>
          <w:kern w:val="0"/>
        </w:rPr>
        <w:t xml:space="preserve">imposte, tasse, spese per la formalizzazione dell'atto, voltura della titolarità del mezzo assegnato sul libretto di circolazione e sul certificato di proprietà, ecc.) relativo alla vendita degli automezzi sarà totalmente a carico </w:t>
      </w:r>
      <w:r w:rsidR="00CA1FCC" w:rsidRPr="009C758F">
        <w:rPr>
          <w:rFonts w:ascii="Calibri" w:hAnsi="Calibri" w:cs="Calibri"/>
          <w:color w:val="000000"/>
          <w:kern w:val="0"/>
        </w:rPr>
        <w:t xml:space="preserve">dell’acquirente. </w:t>
      </w:r>
    </w:p>
    <w:p w14:paraId="1FABA0CB" w14:textId="77777777" w:rsidR="00F52B13" w:rsidRPr="009C758F" w:rsidRDefault="00F52B13" w:rsidP="009C758F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  <w:r w:rsidRPr="009C758F">
        <w:rPr>
          <w:rFonts w:ascii="Calibri" w:hAnsi="Calibri" w:cs="Calibri"/>
          <w:color w:val="000000"/>
          <w:kern w:val="0"/>
        </w:rPr>
        <w:t xml:space="preserve">di aver preso conoscenza e di accettare che </w:t>
      </w:r>
      <w:r w:rsidR="00CA1FCC" w:rsidRPr="009C758F">
        <w:rPr>
          <w:rFonts w:ascii="Calibri" w:hAnsi="Calibri" w:cs="Calibri"/>
          <w:color w:val="000000"/>
          <w:kern w:val="0"/>
        </w:rPr>
        <w:t xml:space="preserve">aggiudicazione dei beni oggetti della vendita, il soggetto acquirente sarà ritenuto decaduto da qualsiasi diritto qualora non provveda, per fatto dell'aggiudicatario, a: </w:t>
      </w:r>
    </w:p>
    <w:p w14:paraId="7B54A63A" w14:textId="5EF14053" w:rsidR="00CA1FCC" w:rsidRPr="009C758F" w:rsidRDefault="00F52B13" w:rsidP="009C758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  <w:r w:rsidRPr="009C758F">
        <w:rPr>
          <w:rFonts w:ascii="Calibri" w:hAnsi="Calibri" w:cs="Calibri"/>
          <w:color w:val="000000"/>
          <w:kern w:val="0"/>
        </w:rPr>
        <w:t xml:space="preserve">di </w:t>
      </w:r>
      <w:r w:rsidR="00CA1FCC" w:rsidRPr="009C758F">
        <w:rPr>
          <w:rFonts w:ascii="Calibri" w:hAnsi="Calibri" w:cs="Calibri"/>
          <w:color w:val="000000"/>
          <w:kern w:val="0"/>
        </w:rPr>
        <w:t xml:space="preserve">versare la somma relativa all’importo aggiudicato entro e non oltre 15 (quidici) giorni dalla data di comunicazione di aggiudicazione, presso </w:t>
      </w:r>
      <w:r w:rsidRPr="009C758F">
        <w:rPr>
          <w:rFonts w:ascii="Calibri" w:hAnsi="Calibri" w:cs="Calibri"/>
          <w:color w:val="000000"/>
          <w:kern w:val="0"/>
        </w:rPr>
        <w:t xml:space="preserve">della Tesoreria del Consorzio di Bonifica Centro Sud Puglia </w:t>
      </w:r>
      <w:r w:rsidRPr="009C758F">
        <w:rPr>
          <w:rFonts w:ascii="Calibri" w:eastAsia="NSimSun" w:hAnsi="Calibri" w:cs="Calibri"/>
          <w:lang w:eastAsia="zh-CN" w:bidi="hi-IN"/>
        </w:rPr>
        <w:t xml:space="preserve">sul codice IBAN </w:t>
      </w:r>
      <w:r w:rsidRPr="009C758F">
        <w:rPr>
          <w:rFonts w:ascii="Calibri" w:eastAsia="NSimSun" w:hAnsi="Calibri" w:cs="Calibri"/>
          <w:b/>
          <w:bCs/>
          <w:lang w:eastAsia="zh-CN" w:bidi="hi-IN"/>
        </w:rPr>
        <w:t>IT75D0306904013100000300294</w:t>
      </w:r>
      <w:r w:rsidRPr="009C758F">
        <w:rPr>
          <w:rFonts w:ascii="Calibri" w:eastAsia="NSimSun" w:hAnsi="Calibri" w:cs="Calibri"/>
          <w:lang w:eastAsia="zh-CN" w:bidi="hi-IN"/>
        </w:rPr>
        <w:t>, aperto presso la Banca Intesa San Paolo di Bari;</w:t>
      </w:r>
      <w:r w:rsidR="00CA1FCC" w:rsidRPr="009C758F">
        <w:rPr>
          <w:rFonts w:ascii="Calibri" w:hAnsi="Calibri" w:cs="Calibri"/>
          <w:b/>
          <w:bCs/>
          <w:color w:val="000000"/>
          <w:kern w:val="0"/>
        </w:rPr>
        <w:t xml:space="preserve"> </w:t>
      </w:r>
    </w:p>
    <w:p w14:paraId="7979F707" w14:textId="77777777" w:rsidR="00CA1FCC" w:rsidRPr="00CA1FCC" w:rsidRDefault="00CA1FCC" w:rsidP="009C758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>2</w:t>
      </w:r>
      <w:r w:rsidRPr="00CA1FCC">
        <w:rPr>
          <w:rFonts w:ascii="Calibri" w:hAnsi="Calibri" w:cs="Calibri"/>
          <w:color w:val="000000"/>
          <w:kern w:val="0"/>
          <w:u w:val="single"/>
        </w:rPr>
        <w:t>. effettuare la trascrizione della nuova proprietà al p. r. a. e l’aggiornamento nella carta di circolazione.</w:t>
      </w:r>
      <w:r w:rsidRPr="00CA1FCC">
        <w:rPr>
          <w:rFonts w:ascii="Calibri" w:hAnsi="Calibri" w:cs="Calibri"/>
          <w:color w:val="000000"/>
          <w:kern w:val="0"/>
        </w:rPr>
        <w:t xml:space="preserve"> </w:t>
      </w:r>
    </w:p>
    <w:p w14:paraId="5A621718" w14:textId="031583EB" w:rsidR="009C758F" w:rsidRPr="009C758F" w:rsidRDefault="009C758F" w:rsidP="009C758F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  <w:r w:rsidRPr="009C758F">
        <w:rPr>
          <w:rFonts w:ascii="Calibri" w:hAnsi="Calibri" w:cs="Calibri"/>
          <w:color w:val="000000"/>
          <w:kern w:val="0"/>
        </w:rPr>
        <w:t xml:space="preserve">di non essere incorso nel divieto di concludere contratti con pubbliche amministrazioni </w:t>
      </w:r>
    </w:p>
    <w:p w14:paraId="001CC88B" w14:textId="49C9514A" w:rsidR="009C758F" w:rsidRPr="009C758F" w:rsidRDefault="009C758F" w:rsidP="009C758F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  <w:r w:rsidRPr="009C758F">
        <w:rPr>
          <w:rFonts w:ascii="Calibri" w:hAnsi="Calibri" w:cs="Calibri"/>
          <w:color w:val="000000"/>
          <w:kern w:val="0"/>
        </w:rPr>
        <w:t xml:space="preserve">di accettare, senza alcuna riserva, ogni condizione dell’asta pubblica; </w:t>
      </w:r>
    </w:p>
    <w:p w14:paraId="6B462149" w14:textId="2FE125AC" w:rsidR="009C758F" w:rsidRPr="009C758F" w:rsidRDefault="009C758F" w:rsidP="009C758F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  <w:r w:rsidRPr="009C758F">
        <w:rPr>
          <w:rFonts w:ascii="Calibri" w:hAnsi="Calibri" w:cs="Calibri"/>
          <w:color w:val="000000"/>
          <w:kern w:val="0"/>
        </w:rPr>
        <w:t xml:space="preserve">di avere esatta conoscenza di ogni circostanza che possa influire sulla determinazione del prezzo offerto. </w:t>
      </w:r>
    </w:p>
    <w:p w14:paraId="5706C067" w14:textId="6077436A" w:rsidR="00CA1FCC" w:rsidRPr="00CA1FCC" w:rsidRDefault="00CA1FCC" w:rsidP="009C758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 xml:space="preserve"> </w:t>
      </w:r>
    </w:p>
    <w:p w14:paraId="20A0B05F" w14:textId="57C386C1" w:rsidR="00F52B13" w:rsidRPr="009C758F" w:rsidRDefault="00F52B13" w:rsidP="009C758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</w:p>
    <w:p w14:paraId="372EBB6D" w14:textId="5503CB0F" w:rsidR="00CA1FCC" w:rsidRPr="009C758F" w:rsidRDefault="00CA1FCC" w:rsidP="009C758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  <w:r w:rsidRPr="00CA1FCC">
        <w:rPr>
          <w:rFonts w:ascii="Calibri" w:hAnsi="Calibri" w:cs="Calibri"/>
          <w:color w:val="000000"/>
          <w:kern w:val="0"/>
        </w:rPr>
        <w:t xml:space="preserve">Allega alla presente: </w:t>
      </w:r>
    </w:p>
    <w:p w14:paraId="0D91DA3D" w14:textId="2539BB42" w:rsidR="009C758F" w:rsidRPr="009C758F" w:rsidRDefault="009C758F" w:rsidP="009C758F">
      <w:pPr>
        <w:pStyle w:val="Paragrafoelenco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kern w:val="0"/>
        </w:rPr>
      </w:pPr>
      <w:r w:rsidRPr="009C758F">
        <w:rPr>
          <w:rFonts w:ascii="Calibri" w:hAnsi="Calibri" w:cs="Calibri"/>
          <w:color w:val="000000"/>
          <w:kern w:val="0"/>
        </w:rPr>
        <w:t xml:space="preserve">Copia </w:t>
      </w:r>
      <w:r w:rsidR="008779CB" w:rsidRPr="009C758F">
        <w:rPr>
          <w:rFonts w:ascii="Calibri" w:hAnsi="Calibri" w:cs="Calibri"/>
          <w:color w:val="000000"/>
          <w:kern w:val="0"/>
        </w:rPr>
        <w:t>del documento</w:t>
      </w:r>
      <w:r w:rsidRPr="009C758F">
        <w:rPr>
          <w:rFonts w:ascii="Calibri" w:hAnsi="Calibri" w:cs="Calibri"/>
          <w:color w:val="000000"/>
          <w:kern w:val="0"/>
        </w:rPr>
        <w:t xml:space="preserve"> di riconoscimento in corso di validità</w:t>
      </w:r>
    </w:p>
    <w:p w14:paraId="6C9267D7" w14:textId="77777777" w:rsidR="009C758F" w:rsidRDefault="009C758F" w:rsidP="00CA1FCC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3"/>
          <w:szCs w:val="23"/>
        </w:rPr>
      </w:pPr>
    </w:p>
    <w:p w14:paraId="5A8CB0CB" w14:textId="77777777" w:rsidR="009C758F" w:rsidRDefault="009C758F" w:rsidP="00CA1FCC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3"/>
          <w:szCs w:val="23"/>
        </w:rPr>
      </w:pPr>
    </w:p>
    <w:p w14:paraId="16D9105A" w14:textId="47A686C3" w:rsidR="00CA1FCC" w:rsidRPr="00CA1FCC" w:rsidRDefault="00CA1FCC" w:rsidP="00CA1FCC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3"/>
          <w:szCs w:val="23"/>
        </w:rPr>
      </w:pPr>
      <w:r w:rsidRPr="00CA1FCC">
        <w:rPr>
          <w:rFonts w:ascii="Arial" w:hAnsi="Arial" w:cs="Arial"/>
          <w:color w:val="000000"/>
          <w:kern w:val="0"/>
          <w:sz w:val="23"/>
          <w:szCs w:val="23"/>
        </w:rPr>
        <w:t xml:space="preserve">Data_________________________ </w:t>
      </w:r>
    </w:p>
    <w:p w14:paraId="7BA05F5D" w14:textId="637E0F8E" w:rsidR="00CA1FCC" w:rsidRDefault="009C758F" w:rsidP="00CA1FCC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color w:val="000000"/>
          <w:kern w:val="0"/>
          <w:sz w:val="23"/>
          <w:szCs w:val="23"/>
        </w:rPr>
        <w:t xml:space="preserve">                                                                                                   </w:t>
      </w:r>
      <w:r w:rsidR="00CA1FCC" w:rsidRPr="00CA1FCC">
        <w:rPr>
          <w:rFonts w:ascii="Arial" w:hAnsi="Arial" w:cs="Arial"/>
          <w:color w:val="000000"/>
          <w:kern w:val="0"/>
          <w:sz w:val="23"/>
          <w:szCs w:val="23"/>
        </w:rPr>
        <w:t xml:space="preserve">(FIRMA LEGGIBILE) </w:t>
      </w:r>
    </w:p>
    <w:p w14:paraId="7627A62E" w14:textId="5557F2B6" w:rsidR="009C758F" w:rsidRPr="00CA1FCC" w:rsidRDefault="009C758F" w:rsidP="00CA1FCC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color w:val="000000"/>
          <w:kern w:val="0"/>
          <w:sz w:val="23"/>
          <w:szCs w:val="23"/>
        </w:rPr>
        <w:t xml:space="preserve">                                                                                           ____________________________</w:t>
      </w:r>
    </w:p>
    <w:sectPr w:rsidR="009C758F" w:rsidRPr="00CA1FCC" w:rsidSect="003B16E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81" w:right="1134" w:bottom="184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95092" w14:textId="77777777" w:rsidR="008B2514" w:rsidRDefault="008B2514" w:rsidP="008332D8">
      <w:r>
        <w:separator/>
      </w:r>
    </w:p>
  </w:endnote>
  <w:endnote w:type="continuationSeparator" w:id="0">
    <w:p w14:paraId="322DE737" w14:textId="77777777" w:rsidR="008B2514" w:rsidRDefault="008B2514" w:rsidP="008332D8">
      <w:r>
        <w:continuationSeparator/>
      </w:r>
    </w:p>
  </w:endnote>
  <w:endnote w:type="continuationNotice" w:id="1">
    <w:p w14:paraId="36537E45" w14:textId="77777777" w:rsidR="008B2514" w:rsidRDefault="008B25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">
    <w:altName w:val="Calibri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566113756"/>
      <w:docPartObj>
        <w:docPartGallery w:val="Page Numbers (Bottom of Page)"/>
        <w:docPartUnique/>
      </w:docPartObj>
    </w:sdtPr>
    <w:sdtContent>
      <w:p w14:paraId="7DDC3180" w14:textId="77777777" w:rsidR="008332D8" w:rsidRDefault="00AB0B70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8332D8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363EE5E" w14:textId="77777777" w:rsidR="008332D8" w:rsidRDefault="008332D8" w:rsidP="008332D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25088" w14:textId="77777777" w:rsidR="008332D8" w:rsidRPr="008332D8" w:rsidRDefault="008332D8" w:rsidP="008332D8">
    <w:pPr>
      <w:pStyle w:val="Pidipagina"/>
      <w:framePr w:w="1141" w:wrap="none" w:vAnchor="text" w:hAnchor="page" w:x="10299" w:y="183"/>
      <w:jc w:val="right"/>
      <w:rPr>
        <w:rStyle w:val="Numeropagina"/>
        <w:i/>
        <w:iCs/>
        <w:sz w:val="20"/>
        <w:szCs w:val="20"/>
      </w:rPr>
    </w:pPr>
    <w:r w:rsidRPr="008332D8">
      <w:rPr>
        <w:rStyle w:val="Numeropagina"/>
        <w:i/>
        <w:iCs/>
        <w:sz w:val="20"/>
        <w:szCs w:val="20"/>
      </w:rPr>
      <w:t xml:space="preserve">Pag. </w:t>
    </w:r>
    <w:sdt>
      <w:sdtPr>
        <w:rPr>
          <w:rStyle w:val="Numeropagina"/>
          <w:i/>
          <w:iCs/>
          <w:sz w:val="20"/>
          <w:szCs w:val="20"/>
        </w:rPr>
        <w:id w:val="923618781"/>
        <w:docPartObj>
          <w:docPartGallery w:val="Page Numbers (Bottom of Page)"/>
          <w:docPartUnique/>
        </w:docPartObj>
      </w:sdtPr>
      <w:sdtContent>
        <w:r w:rsidR="00AB0B70" w:rsidRPr="008332D8">
          <w:rPr>
            <w:rStyle w:val="Numeropagina"/>
            <w:i/>
            <w:iCs/>
            <w:sz w:val="20"/>
            <w:szCs w:val="20"/>
          </w:rPr>
          <w:fldChar w:fldCharType="begin"/>
        </w:r>
        <w:r w:rsidRPr="008332D8">
          <w:rPr>
            <w:rStyle w:val="Numeropagina"/>
            <w:i/>
            <w:iCs/>
            <w:sz w:val="20"/>
            <w:szCs w:val="20"/>
          </w:rPr>
          <w:instrText xml:space="preserve"> PAGE </w:instrText>
        </w:r>
        <w:r w:rsidR="00AB0B70" w:rsidRPr="008332D8">
          <w:rPr>
            <w:rStyle w:val="Numeropagina"/>
            <w:i/>
            <w:iCs/>
            <w:sz w:val="20"/>
            <w:szCs w:val="20"/>
          </w:rPr>
          <w:fldChar w:fldCharType="separate"/>
        </w:r>
        <w:r w:rsidR="00DA7ED1">
          <w:rPr>
            <w:rStyle w:val="Numeropagina"/>
            <w:i/>
            <w:iCs/>
            <w:noProof/>
            <w:sz w:val="20"/>
            <w:szCs w:val="20"/>
          </w:rPr>
          <w:t>2</w:t>
        </w:r>
        <w:r w:rsidR="00AB0B70" w:rsidRPr="008332D8">
          <w:rPr>
            <w:rStyle w:val="Numeropagina"/>
            <w:i/>
            <w:iCs/>
            <w:sz w:val="20"/>
            <w:szCs w:val="20"/>
          </w:rPr>
          <w:fldChar w:fldCharType="end"/>
        </w:r>
        <w:r w:rsidR="00111B8A">
          <w:rPr>
            <w:rStyle w:val="Numeropagina"/>
            <w:i/>
            <w:iCs/>
            <w:sz w:val="20"/>
            <w:szCs w:val="20"/>
          </w:rPr>
          <w:t>/</w:t>
        </w:r>
        <w:fldSimple w:instr=" NUMPAGES  \* MERGEFORMAT ">
          <w:r w:rsidR="00DA7ED1">
            <w:rPr>
              <w:rStyle w:val="Numeropagina"/>
              <w:i/>
              <w:iCs/>
              <w:noProof/>
              <w:sz w:val="20"/>
              <w:szCs w:val="20"/>
            </w:rPr>
            <w:t>2</w:t>
          </w:r>
        </w:fldSimple>
      </w:sdtContent>
    </w:sdt>
  </w:p>
  <w:p w14:paraId="0C586BEB" w14:textId="77777777" w:rsidR="008332D8" w:rsidRPr="008332D8" w:rsidRDefault="008332D8" w:rsidP="008332D8">
    <w:pPr>
      <w:pStyle w:val="Pidipagina"/>
      <w:ind w:right="360"/>
      <w:jc w:val="right"/>
      <w:rPr>
        <w:i/>
        <w:iCs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B3337" w14:textId="2B6511BA" w:rsidR="009B5E73" w:rsidRDefault="009B5E73" w:rsidP="009B5E73">
    <w:pPr>
      <w:pStyle w:val="Pidipagina"/>
      <w:tabs>
        <w:tab w:val="clear" w:pos="4819"/>
        <w:tab w:val="clear" w:pos="9638"/>
        <w:tab w:val="left" w:pos="6585"/>
      </w:tabs>
    </w:pPr>
    <w: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6B1E0" w14:textId="77777777" w:rsidR="008B2514" w:rsidRDefault="008B2514" w:rsidP="008332D8">
      <w:r>
        <w:separator/>
      </w:r>
    </w:p>
  </w:footnote>
  <w:footnote w:type="continuationSeparator" w:id="0">
    <w:p w14:paraId="541AB8ED" w14:textId="77777777" w:rsidR="008B2514" w:rsidRDefault="008B2514" w:rsidP="008332D8">
      <w:r>
        <w:continuationSeparator/>
      </w:r>
    </w:p>
  </w:footnote>
  <w:footnote w:type="continuationNotice" w:id="1">
    <w:p w14:paraId="33E76F6C" w14:textId="77777777" w:rsidR="008B2514" w:rsidRDefault="008B25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9867A" w14:textId="77777777" w:rsidR="008332D8" w:rsidRDefault="008332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1" behindDoc="1" locked="0" layoutInCell="1" allowOverlap="0" wp14:anchorId="2C237C9E" wp14:editId="68708A5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0" b="1905"/>
          <wp:wrapNone/>
          <wp:docPr id="133784641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7846413" name="Immagine 13378464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55C89" w14:textId="77777777" w:rsidR="008332D8" w:rsidRDefault="008332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0774C39" wp14:editId="7996130C">
          <wp:simplePos x="0" y="0"/>
          <wp:positionH relativeFrom="page">
            <wp:posOffset>389614</wp:posOffset>
          </wp:positionH>
          <wp:positionV relativeFrom="page">
            <wp:posOffset>11927</wp:posOffset>
          </wp:positionV>
          <wp:extent cx="7559675" cy="10687050"/>
          <wp:effectExtent l="0" t="0" r="3175" b="0"/>
          <wp:wrapNone/>
          <wp:docPr id="96887994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879940" name="Immagine 9688799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8502C"/>
    <w:multiLevelType w:val="hybridMultilevel"/>
    <w:tmpl w:val="F4724E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F631B"/>
    <w:multiLevelType w:val="hybridMultilevel"/>
    <w:tmpl w:val="8326DF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FC8"/>
    <w:multiLevelType w:val="hybridMultilevel"/>
    <w:tmpl w:val="8C7CE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60D2E"/>
    <w:multiLevelType w:val="hybridMultilevel"/>
    <w:tmpl w:val="9B06CF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47C80"/>
    <w:multiLevelType w:val="hybridMultilevel"/>
    <w:tmpl w:val="01A46D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423C1"/>
    <w:multiLevelType w:val="hybridMultilevel"/>
    <w:tmpl w:val="DF6E18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F5B31"/>
    <w:multiLevelType w:val="hybridMultilevel"/>
    <w:tmpl w:val="7920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507C40"/>
    <w:multiLevelType w:val="hybridMultilevel"/>
    <w:tmpl w:val="F2A8999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10913"/>
    <w:multiLevelType w:val="hybridMultilevel"/>
    <w:tmpl w:val="A8A8AA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E6D01"/>
    <w:multiLevelType w:val="hybridMultilevel"/>
    <w:tmpl w:val="A430595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16F13"/>
    <w:multiLevelType w:val="hybridMultilevel"/>
    <w:tmpl w:val="3E56E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42BAC"/>
    <w:multiLevelType w:val="multilevel"/>
    <w:tmpl w:val="61FA1D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2" w15:restartNumberingAfterBreak="0">
    <w:nsid w:val="679E7814"/>
    <w:multiLevelType w:val="hybridMultilevel"/>
    <w:tmpl w:val="CF6E4A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405864"/>
    <w:multiLevelType w:val="hybridMultilevel"/>
    <w:tmpl w:val="E9AE39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443845"/>
    <w:multiLevelType w:val="multilevel"/>
    <w:tmpl w:val="B85A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0D36D1"/>
    <w:multiLevelType w:val="hybridMultilevel"/>
    <w:tmpl w:val="5C1E433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822078">
    <w:abstractNumId w:val="12"/>
  </w:num>
  <w:num w:numId="2" w16cid:durableId="746078477">
    <w:abstractNumId w:val="11"/>
  </w:num>
  <w:num w:numId="3" w16cid:durableId="985356564">
    <w:abstractNumId w:val="2"/>
  </w:num>
  <w:num w:numId="4" w16cid:durableId="741106165">
    <w:abstractNumId w:val="5"/>
  </w:num>
  <w:num w:numId="5" w16cid:durableId="943923129">
    <w:abstractNumId w:val="4"/>
  </w:num>
  <w:num w:numId="6" w16cid:durableId="1013344153">
    <w:abstractNumId w:val="3"/>
  </w:num>
  <w:num w:numId="7" w16cid:durableId="410935282">
    <w:abstractNumId w:val="8"/>
  </w:num>
  <w:num w:numId="8" w16cid:durableId="1816751582">
    <w:abstractNumId w:val="6"/>
  </w:num>
  <w:num w:numId="9" w16cid:durableId="1383168130">
    <w:abstractNumId w:val="9"/>
  </w:num>
  <w:num w:numId="10" w16cid:durableId="849368938">
    <w:abstractNumId w:val="10"/>
  </w:num>
  <w:num w:numId="11" w16cid:durableId="897126254">
    <w:abstractNumId w:val="1"/>
  </w:num>
  <w:num w:numId="12" w16cid:durableId="406458165">
    <w:abstractNumId w:val="14"/>
  </w:num>
  <w:num w:numId="13" w16cid:durableId="657224391">
    <w:abstractNumId w:val="0"/>
  </w:num>
  <w:num w:numId="14" w16cid:durableId="257716648">
    <w:abstractNumId w:val="13"/>
  </w:num>
  <w:num w:numId="15" w16cid:durableId="1102068119">
    <w:abstractNumId w:val="7"/>
  </w:num>
  <w:num w:numId="16" w16cid:durableId="19967573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D1"/>
    <w:rsid w:val="00007626"/>
    <w:rsid w:val="00011E68"/>
    <w:rsid w:val="00016467"/>
    <w:rsid w:val="00023E2A"/>
    <w:rsid w:val="0004241B"/>
    <w:rsid w:val="000435DF"/>
    <w:rsid w:val="0005361F"/>
    <w:rsid w:val="000540F7"/>
    <w:rsid w:val="00054D67"/>
    <w:rsid w:val="00060176"/>
    <w:rsid w:val="0006622A"/>
    <w:rsid w:val="000760BE"/>
    <w:rsid w:val="00087F8A"/>
    <w:rsid w:val="00087FD2"/>
    <w:rsid w:val="00091189"/>
    <w:rsid w:val="000A3985"/>
    <w:rsid w:val="000A6829"/>
    <w:rsid w:val="000B6B8A"/>
    <w:rsid w:val="000B7F4A"/>
    <w:rsid w:val="000C15B3"/>
    <w:rsid w:val="000C4AF1"/>
    <w:rsid w:val="000F10FB"/>
    <w:rsid w:val="000F1C3F"/>
    <w:rsid w:val="000F74DB"/>
    <w:rsid w:val="0010616E"/>
    <w:rsid w:val="001116FE"/>
    <w:rsid w:val="00111B8A"/>
    <w:rsid w:val="00120722"/>
    <w:rsid w:val="00120B45"/>
    <w:rsid w:val="00131FC4"/>
    <w:rsid w:val="00137C57"/>
    <w:rsid w:val="00147576"/>
    <w:rsid w:val="00161E98"/>
    <w:rsid w:val="00164E57"/>
    <w:rsid w:val="00176DC5"/>
    <w:rsid w:val="00183CC1"/>
    <w:rsid w:val="001A4AE2"/>
    <w:rsid w:val="001F1CCA"/>
    <w:rsid w:val="001F4B92"/>
    <w:rsid w:val="001F572A"/>
    <w:rsid w:val="001F655E"/>
    <w:rsid w:val="002061D8"/>
    <w:rsid w:val="00207D11"/>
    <w:rsid w:val="0021772A"/>
    <w:rsid w:val="0023634B"/>
    <w:rsid w:val="00244F37"/>
    <w:rsid w:val="0024551F"/>
    <w:rsid w:val="00247A2F"/>
    <w:rsid w:val="0025327A"/>
    <w:rsid w:val="00271119"/>
    <w:rsid w:val="00273DC0"/>
    <w:rsid w:val="00274AD1"/>
    <w:rsid w:val="002C6330"/>
    <w:rsid w:val="002D3883"/>
    <w:rsid w:val="002D724A"/>
    <w:rsid w:val="00321E6B"/>
    <w:rsid w:val="003255ED"/>
    <w:rsid w:val="0032728B"/>
    <w:rsid w:val="00344E84"/>
    <w:rsid w:val="00347FD0"/>
    <w:rsid w:val="0035422E"/>
    <w:rsid w:val="00361740"/>
    <w:rsid w:val="0036230C"/>
    <w:rsid w:val="00363DAA"/>
    <w:rsid w:val="0036785F"/>
    <w:rsid w:val="003750A6"/>
    <w:rsid w:val="00377E27"/>
    <w:rsid w:val="003811EB"/>
    <w:rsid w:val="00394912"/>
    <w:rsid w:val="003A485D"/>
    <w:rsid w:val="003B16ED"/>
    <w:rsid w:val="003B714C"/>
    <w:rsid w:val="003B7EC9"/>
    <w:rsid w:val="003D0E9A"/>
    <w:rsid w:val="003E7721"/>
    <w:rsid w:val="003F0627"/>
    <w:rsid w:val="003F12AC"/>
    <w:rsid w:val="004015C1"/>
    <w:rsid w:val="00404B30"/>
    <w:rsid w:val="00406BF4"/>
    <w:rsid w:val="00410BA3"/>
    <w:rsid w:val="00417081"/>
    <w:rsid w:val="0043162A"/>
    <w:rsid w:val="00440801"/>
    <w:rsid w:val="00447D63"/>
    <w:rsid w:val="0047145A"/>
    <w:rsid w:val="00484F35"/>
    <w:rsid w:val="00486B8D"/>
    <w:rsid w:val="0049319A"/>
    <w:rsid w:val="00493709"/>
    <w:rsid w:val="00497837"/>
    <w:rsid w:val="004A4D85"/>
    <w:rsid w:val="004A57CB"/>
    <w:rsid w:val="004A614C"/>
    <w:rsid w:val="004B338D"/>
    <w:rsid w:val="004C5457"/>
    <w:rsid w:val="004E6EC1"/>
    <w:rsid w:val="004E6FF7"/>
    <w:rsid w:val="004F538B"/>
    <w:rsid w:val="004F78F1"/>
    <w:rsid w:val="005021FB"/>
    <w:rsid w:val="00502452"/>
    <w:rsid w:val="0050769D"/>
    <w:rsid w:val="00520AEE"/>
    <w:rsid w:val="0052267B"/>
    <w:rsid w:val="00536BE5"/>
    <w:rsid w:val="00540E31"/>
    <w:rsid w:val="0054244D"/>
    <w:rsid w:val="00560E52"/>
    <w:rsid w:val="005665BA"/>
    <w:rsid w:val="00572AD1"/>
    <w:rsid w:val="00586EF3"/>
    <w:rsid w:val="005901F8"/>
    <w:rsid w:val="0059238A"/>
    <w:rsid w:val="00596709"/>
    <w:rsid w:val="005A4E6E"/>
    <w:rsid w:val="005A66F6"/>
    <w:rsid w:val="005C4EEF"/>
    <w:rsid w:val="005C68F4"/>
    <w:rsid w:val="005D55EB"/>
    <w:rsid w:val="005E04A7"/>
    <w:rsid w:val="005E0D0E"/>
    <w:rsid w:val="005E2DE6"/>
    <w:rsid w:val="005E598A"/>
    <w:rsid w:val="006140A9"/>
    <w:rsid w:val="00616133"/>
    <w:rsid w:val="00623006"/>
    <w:rsid w:val="00625263"/>
    <w:rsid w:val="00681058"/>
    <w:rsid w:val="006C248C"/>
    <w:rsid w:val="006E2869"/>
    <w:rsid w:val="006F0B8D"/>
    <w:rsid w:val="006F59D2"/>
    <w:rsid w:val="006F5C9C"/>
    <w:rsid w:val="00711C07"/>
    <w:rsid w:val="00722CF6"/>
    <w:rsid w:val="00735C7E"/>
    <w:rsid w:val="007477EE"/>
    <w:rsid w:val="00752007"/>
    <w:rsid w:val="00755805"/>
    <w:rsid w:val="00782423"/>
    <w:rsid w:val="007920AB"/>
    <w:rsid w:val="007B3E48"/>
    <w:rsid w:val="007B576F"/>
    <w:rsid w:val="007D1A86"/>
    <w:rsid w:val="007E2B44"/>
    <w:rsid w:val="007E32B5"/>
    <w:rsid w:val="007F396A"/>
    <w:rsid w:val="007F51D9"/>
    <w:rsid w:val="00800EBF"/>
    <w:rsid w:val="00806765"/>
    <w:rsid w:val="00811CB0"/>
    <w:rsid w:val="00813AB4"/>
    <w:rsid w:val="00826F21"/>
    <w:rsid w:val="008332D8"/>
    <w:rsid w:val="008372A3"/>
    <w:rsid w:val="00842B60"/>
    <w:rsid w:val="00843DCB"/>
    <w:rsid w:val="00843FC6"/>
    <w:rsid w:val="008663CC"/>
    <w:rsid w:val="00871761"/>
    <w:rsid w:val="00873634"/>
    <w:rsid w:val="00874302"/>
    <w:rsid w:val="008774AB"/>
    <w:rsid w:val="008779CB"/>
    <w:rsid w:val="00881C63"/>
    <w:rsid w:val="00881F15"/>
    <w:rsid w:val="008A11EF"/>
    <w:rsid w:val="008A7171"/>
    <w:rsid w:val="008B2514"/>
    <w:rsid w:val="008C2CEF"/>
    <w:rsid w:val="008C465D"/>
    <w:rsid w:val="008C5412"/>
    <w:rsid w:val="008E0E29"/>
    <w:rsid w:val="008E5BF3"/>
    <w:rsid w:val="008E7061"/>
    <w:rsid w:val="008F2B86"/>
    <w:rsid w:val="0090744A"/>
    <w:rsid w:val="00914B1E"/>
    <w:rsid w:val="00933304"/>
    <w:rsid w:val="00935277"/>
    <w:rsid w:val="0094470E"/>
    <w:rsid w:val="00945FDD"/>
    <w:rsid w:val="00957C90"/>
    <w:rsid w:val="009603D6"/>
    <w:rsid w:val="00963003"/>
    <w:rsid w:val="0097132D"/>
    <w:rsid w:val="0097217A"/>
    <w:rsid w:val="00981419"/>
    <w:rsid w:val="00981AA6"/>
    <w:rsid w:val="00982FF2"/>
    <w:rsid w:val="00987EAB"/>
    <w:rsid w:val="00992459"/>
    <w:rsid w:val="009929C3"/>
    <w:rsid w:val="009B3FAB"/>
    <w:rsid w:val="009B4E98"/>
    <w:rsid w:val="009B52B7"/>
    <w:rsid w:val="009B5E73"/>
    <w:rsid w:val="009C758F"/>
    <w:rsid w:val="009D0E10"/>
    <w:rsid w:val="009D661B"/>
    <w:rsid w:val="009E291C"/>
    <w:rsid w:val="009E3188"/>
    <w:rsid w:val="00A141F3"/>
    <w:rsid w:val="00A17D89"/>
    <w:rsid w:val="00A453F1"/>
    <w:rsid w:val="00A6151C"/>
    <w:rsid w:val="00A61523"/>
    <w:rsid w:val="00A73039"/>
    <w:rsid w:val="00A93E90"/>
    <w:rsid w:val="00A94545"/>
    <w:rsid w:val="00AA620B"/>
    <w:rsid w:val="00AB0B70"/>
    <w:rsid w:val="00AB2ABA"/>
    <w:rsid w:val="00AC572F"/>
    <w:rsid w:val="00AC5EBE"/>
    <w:rsid w:val="00AD2C62"/>
    <w:rsid w:val="00AD65FB"/>
    <w:rsid w:val="00AD6A40"/>
    <w:rsid w:val="00AE62CA"/>
    <w:rsid w:val="00B13F38"/>
    <w:rsid w:val="00B226FC"/>
    <w:rsid w:val="00B317F3"/>
    <w:rsid w:val="00B43094"/>
    <w:rsid w:val="00B449B3"/>
    <w:rsid w:val="00B56A2C"/>
    <w:rsid w:val="00B56C7F"/>
    <w:rsid w:val="00B71685"/>
    <w:rsid w:val="00B77689"/>
    <w:rsid w:val="00B812AA"/>
    <w:rsid w:val="00B82023"/>
    <w:rsid w:val="00B83FCB"/>
    <w:rsid w:val="00B92082"/>
    <w:rsid w:val="00B9406D"/>
    <w:rsid w:val="00B962E4"/>
    <w:rsid w:val="00BB12E1"/>
    <w:rsid w:val="00BC30D2"/>
    <w:rsid w:val="00BC546E"/>
    <w:rsid w:val="00C01650"/>
    <w:rsid w:val="00C03798"/>
    <w:rsid w:val="00C05521"/>
    <w:rsid w:val="00C2025A"/>
    <w:rsid w:val="00C27646"/>
    <w:rsid w:val="00C30D73"/>
    <w:rsid w:val="00C33741"/>
    <w:rsid w:val="00C33CF7"/>
    <w:rsid w:val="00C37AA4"/>
    <w:rsid w:val="00C421CB"/>
    <w:rsid w:val="00C625E5"/>
    <w:rsid w:val="00C65850"/>
    <w:rsid w:val="00C82ACC"/>
    <w:rsid w:val="00C83AC7"/>
    <w:rsid w:val="00CA0D95"/>
    <w:rsid w:val="00CA1FCC"/>
    <w:rsid w:val="00CA25C5"/>
    <w:rsid w:val="00CC1ECB"/>
    <w:rsid w:val="00CD5EB3"/>
    <w:rsid w:val="00CF5FBE"/>
    <w:rsid w:val="00CF7B45"/>
    <w:rsid w:val="00D03B83"/>
    <w:rsid w:val="00D13305"/>
    <w:rsid w:val="00D17275"/>
    <w:rsid w:val="00D2371A"/>
    <w:rsid w:val="00D30142"/>
    <w:rsid w:val="00D42327"/>
    <w:rsid w:val="00D53EBA"/>
    <w:rsid w:val="00D636EB"/>
    <w:rsid w:val="00D65833"/>
    <w:rsid w:val="00D72C0B"/>
    <w:rsid w:val="00D75469"/>
    <w:rsid w:val="00D85380"/>
    <w:rsid w:val="00D95A7E"/>
    <w:rsid w:val="00D96451"/>
    <w:rsid w:val="00DA7ED1"/>
    <w:rsid w:val="00DB2FEA"/>
    <w:rsid w:val="00DD2E19"/>
    <w:rsid w:val="00DE0314"/>
    <w:rsid w:val="00DE7B81"/>
    <w:rsid w:val="00E02E57"/>
    <w:rsid w:val="00E03C84"/>
    <w:rsid w:val="00E060BE"/>
    <w:rsid w:val="00E16EEE"/>
    <w:rsid w:val="00E21E24"/>
    <w:rsid w:val="00E230B2"/>
    <w:rsid w:val="00E2379D"/>
    <w:rsid w:val="00E270E0"/>
    <w:rsid w:val="00E4280B"/>
    <w:rsid w:val="00E7145B"/>
    <w:rsid w:val="00E7368F"/>
    <w:rsid w:val="00E8589E"/>
    <w:rsid w:val="00E85A1D"/>
    <w:rsid w:val="00E8774A"/>
    <w:rsid w:val="00E95D39"/>
    <w:rsid w:val="00EB2C07"/>
    <w:rsid w:val="00EB44EB"/>
    <w:rsid w:val="00EB4BF1"/>
    <w:rsid w:val="00EC1A00"/>
    <w:rsid w:val="00EC3A59"/>
    <w:rsid w:val="00EE0008"/>
    <w:rsid w:val="00EE4FF4"/>
    <w:rsid w:val="00F0251F"/>
    <w:rsid w:val="00F161AB"/>
    <w:rsid w:val="00F16FC7"/>
    <w:rsid w:val="00F274CA"/>
    <w:rsid w:val="00F35207"/>
    <w:rsid w:val="00F40097"/>
    <w:rsid w:val="00F45908"/>
    <w:rsid w:val="00F52B13"/>
    <w:rsid w:val="00F5795E"/>
    <w:rsid w:val="00F60A58"/>
    <w:rsid w:val="00F614B3"/>
    <w:rsid w:val="00F64135"/>
    <w:rsid w:val="00F66A1D"/>
    <w:rsid w:val="00F66A4E"/>
    <w:rsid w:val="00F718A1"/>
    <w:rsid w:val="00F74CB1"/>
    <w:rsid w:val="00F80E99"/>
    <w:rsid w:val="00F92C53"/>
    <w:rsid w:val="00FA6A19"/>
    <w:rsid w:val="00FC4EDD"/>
    <w:rsid w:val="00FD0930"/>
    <w:rsid w:val="00FE30E3"/>
    <w:rsid w:val="00FE4072"/>
    <w:rsid w:val="00FF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D2FF9"/>
  <w15:docId w15:val="{D148D4E1-8271-4B68-B88F-D945377B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B70"/>
  </w:style>
  <w:style w:type="paragraph" w:styleId="Titolo3">
    <w:name w:val="heading 3"/>
    <w:basedOn w:val="Normale"/>
    <w:link w:val="Titolo3Carattere"/>
    <w:uiPriority w:val="9"/>
    <w:qFormat/>
    <w:rsid w:val="00321E6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332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32D8"/>
  </w:style>
  <w:style w:type="paragraph" w:styleId="Pidipagina">
    <w:name w:val="footer"/>
    <w:basedOn w:val="Normale"/>
    <w:link w:val="PidipaginaCarattere"/>
    <w:uiPriority w:val="99"/>
    <w:unhideWhenUsed/>
    <w:rsid w:val="008332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32D8"/>
  </w:style>
  <w:style w:type="character" w:styleId="Numeropagina">
    <w:name w:val="page number"/>
    <w:basedOn w:val="Carpredefinitoparagrafo"/>
    <w:uiPriority w:val="99"/>
    <w:semiHidden/>
    <w:unhideWhenUsed/>
    <w:rsid w:val="008332D8"/>
  </w:style>
  <w:style w:type="character" w:styleId="Collegamentoipertestuale">
    <w:name w:val="Hyperlink"/>
    <w:basedOn w:val="Carpredefinitoparagrafo"/>
    <w:uiPriority w:val="99"/>
    <w:unhideWhenUsed/>
    <w:rsid w:val="009B5E7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B5E73"/>
    <w:rPr>
      <w:color w:val="605E5C"/>
      <w:shd w:val="clear" w:color="auto" w:fill="E1DFDD"/>
    </w:rPr>
  </w:style>
  <w:style w:type="paragraph" w:customStyle="1" w:styleId="OGGETTO">
    <w:name w:val="OGGETTO"/>
    <w:basedOn w:val="Normale"/>
    <w:rsid w:val="006F5C9C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  <w:outlineLvl w:val="0"/>
    </w:pPr>
    <w:rPr>
      <w:rFonts w:ascii="Arial" w:eastAsia="Times New Roman" w:hAnsi="Arial" w:cs="Times New Roman"/>
      <w:b/>
      <w:kern w:val="0"/>
      <w:szCs w:val="20"/>
      <w:lang w:eastAsia="it-IT"/>
    </w:rPr>
  </w:style>
  <w:style w:type="paragraph" w:customStyle="1" w:styleId="Default">
    <w:name w:val="Default"/>
    <w:rsid w:val="006F5C9C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it-IT"/>
    </w:rPr>
  </w:style>
  <w:style w:type="paragraph" w:styleId="Elenco">
    <w:name w:val="List"/>
    <w:basedOn w:val="Normale"/>
    <w:uiPriority w:val="99"/>
    <w:unhideWhenUsed/>
    <w:rsid w:val="007477EE"/>
    <w:pPr>
      <w:ind w:left="283" w:hanging="283"/>
      <w:contextualSpacing/>
    </w:pPr>
  </w:style>
  <w:style w:type="paragraph" w:styleId="Intestazionemessaggio">
    <w:name w:val="Message Header"/>
    <w:basedOn w:val="Normale"/>
    <w:link w:val="IntestazionemessaggioCarattere"/>
    <w:uiPriority w:val="99"/>
    <w:unhideWhenUsed/>
    <w:rsid w:val="007477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rsid w:val="007477EE"/>
    <w:rPr>
      <w:rFonts w:asciiTheme="majorHAnsi" w:eastAsiaTheme="majorEastAsia" w:hAnsiTheme="majorHAnsi" w:cstheme="majorBidi"/>
      <w:shd w:val="pct20" w:color="auto" w:fill="auto"/>
    </w:rPr>
  </w:style>
  <w:style w:type="paragraph" w:styleId="Corpotesto">
    <w:name w:val="Body Text"/>
    <w:basedOn w:val="Normale"/>
    <w:link w:val="CorpotestoCarattere"/>
    <w:uiPriority w:val="99"/>
    <w:unhideWhenUsed/>
    <w:rsid w:val="007477E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7477EE"/>
  </w:style>
  <w:style w:type="character" w:styleId="Collegamentovisitato">
    <w:name w:val="FollowedHyperlink"/>
    <w:basedOn w:val="Carpredefinitoparagrafo"/>
    <w:uiPriority w:val="99"/>
    <w:semiHidden/>
    <w:unhideWhenUsed/>
    <w:rsid w:val="00244F37"/>
    <w:rPr>
      <w:color w:val="954F72" w:themeColor="followedHyperlink"/>
      <w:u w:val="single"/>
    </w:rPr>
  </w:style>
  <w:style w:type="paragraph" w:customStyle="1" w:styleId="Standard">
    <w:name w:val="Standard"/>
    <w:rsid w:val="000F10FB"/>
    <w:pPr>
      <w:suppressAutoHyphens/>
      <w:autoSpaceDN w:val="0"/>
      <w:textAlignment w:val="baseline"/>
    </w:pPr>
    <w:rPr>
      <w:rFonts w:ascii="Calibri" w:eastAsia="Calibri" w:hAnsi="Calibri" w:cs="F"/>
      <w:kern w:val="3"/>
    </w:rPr>
  </w:style>
  <w:style w:type="paragraph" w:styleId="Paragrafoelenco">
    <w:name w:val="List Paragraph"/>
    <w:basedOn w:val="Normale"/>
    <w:uiPriority w:val="34"/>
    <w:qFormat/>
    <w:rsid w:val="00A61523"/>
    <w:pPr>
      <w:ind w:left="720"/>
      <w:contextualSpacing/>
    </w:pPr>
  </w:style>
  <w:style w:type="paragraph" w:styleId="Nessunaspaziatura">
    <w:name w:val="No Spacing"/>
    <w:uiPriority w:val="1"/>
    <w:qFormat/>
    <w:rsid w:val="00C83AC7"/>
    <w:rPr>
      <w:rFonts w:ascii="Calibri" w:eastAsia="Times New Roman" w:hAnsi="Calibri" w:cs="Times New Roman"/>
      <w:kern w:val="0"/>
      <w:sz w:val="22"/>
      <w:szCs w:val="2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21E6B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321E6B"/>
    <w:rPr>
      <w:b/>
      <w:bCs/>
    </w:rPr>
  </w:style>
  <w:style w:type="paragraph" w:styleId="NormaleWeb">
    <w:name w:val="Normal (Web)"/>
    <w:basedOn w:val="Normale"/>
    <w:uiPriority w:val="99"/>
    <w:unhideWhenUsed/>
    <w:rsid w:val="00321E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</w:rPr>
  </w:style>
  <w:style w:type="character" w:styleId="Enfasicorsivo">
    <w:name w:val="Emphasis"/>
    <w:basedOn w:val="Carpredefinitoparagrafo"/>
    <w:uiPriority w:val="20"/>
    <w:qFormat/>
    <w:rsid w:val="00321E6B"/>
    <w:rPr>
      <w:i/>
      <w:iCs/>
    </w:rPr>
  </w:style>
  <w:style w:type="character" w:customStyle="1" w:styleId="whitespace-nowrap">
    <w:name w:val="whitespace-nowrap!"/>
    <w:basedOn w:val="Carpredefinitoparagrafo"/>
    <w:rsid w:val="00321E6B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321E6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321E6B"/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paragraph" w:customStyle="1" w:styleId="placeholder">
    <w:name w:val="placeholder"/>
    <w:basedOn w:val="Normale"/>
    <w:rsid w:val="00321E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</w:rPr>
  </w:style>
  <w:style w:type="character" w:customStyle="1" w:styleId="displayvar--force-hide-label">
    <w:name w:val="[display:var(--force-hide-label)]"/>
    <w:basedOn w:val="Carpredefinitoparagrafo"/>
    <w:rsid w:val="00321E6B"/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321E6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321E6B"/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2B6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2B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2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3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7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19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79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88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16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05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392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588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03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31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2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4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74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62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79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62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19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94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7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82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165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090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51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596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71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65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69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MO\Downloads\CartaInst_CdB_CSPv1_09012024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9798D0F8AC814B8E6D5E7B91C9E865" ma:contentTypeVersion="15" ma:contentTypeDescription="Creare un nuovo documento." ma:contentTypeScope="" ma:versionID="890fdd747a4201793db73dcbf8a0314d">
  <xsd:schema xmlns:xsd="http://www.w3.org/2001/XMLSchema" xmlns:xs="http://www.w3.org/2001/XMLSchema" xmlns:p="http://schemas.microsoft.com/office/2006/metadata/properties" xmlns:ns3="857b2035-c5c8-479f-adda-d247e92f0500" xmlns:ns4="cae69f03-c580-4819-bd05-a2841f93a292" targetNamespace="http://schemas.microsoft.com/office/2006/metadata/properties" ma:root="true" ma:fieldsID="cde596aa48b75a2b9675f3a933cd165c" ns3:_="" ns4:_="">
    <xsd:import namespace="857b2035-c5c8-479f-adda-d247e92f0500"/>
    <xsd:import namespace="cae69f03-c580-4819-bd05-a2841f93a292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b2035-c5c8-479f-adda-d247e92f0500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69f03-c580-4819-bd05-a2841f93a29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7b2035-c5c8-479f-adda-d247e92f050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E6481D-4033-4BF0-9BD4-FCE83BF31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b2035-c5c8-479f-adda-d247e92f0500"/>
    <ds:schemaRef ds:uri="cae69f03-c580-4819-bd05-a2841f93a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5EAEB1-BF84-473D-AB92-0C6D879AFD08}">
  <ds:schemaRefs>
    <ds:schemaRef ds:uri="http://schemas.microsoft.com/office/2006/metadata/properties"/>
    <ds:schemaRef ds:uri="http://schemas.microsoft.com/office/infopath/2007/PartnerControls"/>
    <ds:schemaRef ds:uri="857b2035-c5c8-479f-adda-d247e92f0500"/>
  </ds:schemaRefs>
</ds:datastoreItem>
</file>

<file path=customXml/itemProps3.xml><?xml version="1.0" encoding="utf-8"?>
<ds:datastoreItem xmlns:ds="http://schemas.openxmlformats.org/officeDocument/2006/customXml" ds:itemID="{841EA208-AAD9-4B32-AA9E-86AA93973F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DBA27E-5EE8-4EE9-8589-FF2E3D3C5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CartaInst_CdB_CSPv1_09012024.dotx</Template>
  <TotalTime>2</TotalTime>
  <Pages>2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Bucci</dc:creator>
  <cp:keywords/>
  <cp:lastModifiedBy>Antonio Cosentino</cp:lastModifiedBy>
  <cp:revision>4</cp:revision>
  <cp:lastPrinted>2025-08-20T07:45:00Z</cp:lastPrinted>
  <dcterms:created xsi:type="dcterms:W3CDTF">2025-08-20T07:40:00Z</dcterms:created>
  <dcterms:modified xsi:type="dcterms:W3CDTF">2025-08-20T07:45:00Z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0x010100869798D0F8AC814B8E6D5E7B91C9E865</vt:lpwstr>
  </property>
</Properties>
</file>